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35FDF3" w14:textId="77777777" w:rsidR="006B2793" w:rsidRDefault="00496412" w:rsidP="001F6FB9">
      <w:pPr>
        <w:pStyle w:val="Kop2"/>
        <w:ind w:right="1699"/>
      </w:pPr>
      <w:r w:rsidRPr="00496412">
        <w:t xml:space="preserve">Aanmeldingsformulier </w:t>
      </w:r>
      <w:r>
        <w:t>v</w:t>
      </w:r>
      <w:r w:rsidRPr="00496412">
        <w:t>oor het lidmaatschap</w:t>
      </w:r>
      <w:r w:rsidR="001F6FB9">
        <w:t xml:space="preserve"> van de Koninklijke Vereniging van Nederlandse Reders (KVNR)</w:t>
      </w:r>
    </w:p>
    <w:p w14:paraId="605BFAEA" w14:textId="77777777" w:rsidR="00496412" w:rsidRDefault="00496412" w:rsidP="00496412">
      <w:pPr>
        <w:spacing w:after="0" w:line="276" w:lineRule="auto"/>
      </w:pPr>
      <w:r>
        <w:t>Naam:</w:t>
      </w:r>
      <w:r>
        <w:tab/>
      </w:r>
      <w:r>
        <w:tab/>
      </w:r>
      <w:r>
        <w:tab/>
      </w:r>
      <w:sdt>
        <w:sdtPr>
          <w:id w:val="648172831"/>
          <w:placeholder>
            <w:docPart w:val="8B8DE2B3A7A7407BABA329D972EE23B4"/>
          </w:placeholder>
          <w:showingPlcHdr/>
        </w:sdtPr>
        <w:sdtEndPr/>
        <w:sdtContent>
          <w:r w:rsidR="00BB2CFE">
            <w:rPr>
              <w:rStyle w:val="Tekstvantijdelijkeaanduiding"/>
            </w:rPr>
            <w:t>(Tekst invoeren)</w:t>
          </w:r>
        </w:sdtContent>
      </w:sdt>
    </w:p>
    <w:p w14:paraId="43B5C038" w14:textId="77777777" w:rsidR="00496412" w:rsidRDefault="00496412" w:rsidP="00496412">
      <w:pPr>
        <w:spacing w:after="0" w:line="276" w:lineRule="auto"/>
      </w:pPr>
      <w:r>
        <w:t>Adres:</w:t>
      </w:r>
      <w:r>
        <w:tab/>
      </w:r>
      <w:r>
        <w:tab/>
      </w:r>
      <w:r>
        <w:tab/>
      </w:r>
      <w:sdt>
        <w:sdtPr>
          <w:id w:val="264898441"/>
          <w:placeholder>
            <w:docPart w:val="11248F28A8844E9299E334B2E722E628"/>
          </w:placeholder>
          <w:showingPlcHdr/>
        </w:sdtPr>
        <w:sdtEndPr/>
        <w:sdtContent>
          <w:r w:rsidR="00BB2CFE">
            <w:rPr>
              <w:rStyle w:val="Tekstvantijdelijkeaanduiding"/>
            </w:rPr>
            <w:t>(Tekst invoeren)</w:t>
          </w:r>
        </w:sdtContent>
      </w:sdt>
    </w:p>
    <w:p w14:paraId="2E9BFCB0" w14:textId="77777777" w:rsidR="00496412" w:rsidRDefault="00496412" w:rsidP="00496412">
      <w:pPr>
        <w:spacing w:after="0" w:line="276" w:lineRule="auto"/>
      </w:pPr>
      <w:r>
        <w:t>Postcode en plaats:</w:t>
      </w:r>
      <w:r>
        <w:tab/>
      </w:r>
      <w:sdt>
        <w:sdtPr>
          <w:id w:val="-1447227450"/>
          <w:placeholder>
            <w:docPart w:val="177E9F73E7E449F8A091133D8BBF8DC3"/>
          </w:placeholder>
          <w:showingPlcHdr/>
        </w:sdtPr>
        <w:sdtEndPr/>
        <w:sdtContent>
          <w:r w:rsidR="00BB2CFE">
            <w:rPr>
              <w:rStyle w:val="Tekstvantijdelijkeaanduiding"/>
            </w:rPr>
            <w:t>(Tekst invoeren)</w:t>
          </w:r>
        </w:sdtContent>
      </w:sdt>
    </w:p>
    <w:p w14:paraId="3139A555" w14:textId="77777777" w:rsidR="00496412" w:rsidRDefault="00496412" w:rsidP="00496412">
      <w:pPr>
        <w:spacing w:after="0" w:line="276" w:lineRule="auto"/>
      </w:pPr>
      <w:r>
        <w:t>Postbus:</w:t>
      </w:r>
      <w:r>
        <w:tab/>
      </w:r>
      <w:r>
        <w:tab/>
      </w:r>
      <w:sdt>
        <w:sdtPr>
          <w:id w:val="-810248088"/>
          <w:placeholder>
            <w:docPart w:val="C915B252A9E9419EBD69DA5D9774634B"/>
          </w:placeholder>
          <w:showingPlcHdr/>
        </w:sdtPr>
        <w:sdtEndPr/>
        <w:sdtContent>
          <w:r w:rsidR="00BB2CFE">
            <w:rPr>
              <w:rStyle w:val="Tekstvantijdelijkeaanduiding"/>
            </w:rPr>
            <w:t>(Tekst invoeren)</w:t>
          </w:r>
        </w:sdtContent>
      </w:sdt>
    </w:p>
    <w:p w14:paraId="0B888CF7" w14:textId="77777777" w:rsidR="00496412" w:rsidRDefault="00496412" w:rsidP="00496412">
      <w:pPr>
        <w:spacing w:after="0" w:line="276" w:lineRule="auto"/>
      </w:pPr>
      <w:r>
        <w:t>Postcode en plaats:</w:t>
      </w:r>
      <w:r>
        <w:tab/>
      </w:r>
      <w:sdt>
        <w:sdtPr>
          <w:id w:val="416830074"/>
          <w:placeholder>
            <w:docPart w:val="EB7F2B1D525E4EEB8D8357A91F14D109"/>
          </w:placeholder>
          <w:showingPlcHdr/>
        </w:sdtPr>
        <w:sdtEndPr/>
        <w:sdtContent>
          <w:r w:rsidR="00BB2CFE">
            <w:rPr>
              <w:rStyle w:val="Tekstvantijdelijkeaanduiding"/>
            </w:rPr>
            <w:t>(Tekst invoeren)</w:t>
          </w:r>
        </w:sdtContent>
      </w:sdt>
    </w:p>
    <w:p w14:paraId="1094A677" w14:textId="77777777" w:rsidR="00496412" w:rsidRDefault="00496412" w:rsidP="00496412">
      <w:pPr>
        <w:spacing w:after="0" w:line="276" w:lineRule="auto"/>
      </w:pPr>
      <w:r>
        <w:t>Telefoon:</w:t>
      </w:r>
      <w:r>
        <w:tab/>
      </w:r>
      <w:r>
        <w:tab/>
      </w:r>
      <w:sdt>
        <w:sdtPr>
          <w:id w:val="1535387555"/>
          <w:placeholder>
            <w:docPart w:val="1C543F7A27FA429E92CFA290A6759638"/>
          </w:placeholder>
          <w:showingPlcHdr/>
        </w:sdtPr>
        <w:sdtEndPr/>
        <w:sdtContent>
          <w:r w:rsidR="00BB2CFE">
            <w:rPr>
              <w:rStyle w:val="Tekstvantijdelijkeaanduiding"/>
            </w:rPr>
            <w:t>(Tekst invoeren)</w:t>
          </w:r>
        </w:sdtContent>
      </w:sdt>
    </w:p>
    <w:p w14:paraId="31C2E8B1" w14:textId="77777777" w:rsidR="00496412" w:rsidRDefault="00496412" w:rsidP="00496412">
      <w:pPr>
        <w:spacing w:after="0" w:line="276" w:lineRule="auto"/>
      </w:pPr>
      <w:r>
        <w:t>E-mail:</w:t>
      </w:r>
      <w:r>
        <w:tab/>
      </w:r>
      <w:r>
        <w:tab/>
      </w:r>
      <w:r>
        <w:tab/>
      </w:r>
      <w:sdt>
        <w:sdtPr>
          <w:id w:val="-203404201"/>
          <w:placeholder>
            <w:docPart w:val="3A9F5FA7134849D2897FCAD639EA12CE"/>
          </w:placeholder>
          <w:showingPlcHdr/>
        </w:sdtPr>
        <w:sdtEndPr/>
        <w:sdtContent>
          <w:r w:rsidR="00BB2CFE">
            <w:rPr>
              <w:rStyle w:val="Tekstvantijdelijkeaanduiding"/>
            </w:rPr>
            <w:t>(Tekst invoeren)</w:t>
          </w:r>
        </w:sdtContent>
      </w:sdt>
    </w:p>
    <w:p w14:paraId="1D659064" w14:textId="77777777" w:rsidR="00BD6120" w:rsidRDefault="00BD6120" w:rsidP="00BD6120">
      <w:pPr>
        <w:spacing w:after="0" w:line="276" w:lineRule="auto"/>
      </w:pPr>
      <w:r>
        <w:t xml:space="preserve">E-mailadres </w:t>
      </w:r>
      <w:r>
        <w:rPr>
          <w:b/>
        </w:rPr>
        <w:t>factuur</w:t>
      </w:r>
      <w:r>
        <w:t xml:space="preserve">: </w:t>
      </w:r>
      <w:sdt>
        <w:sdtPr>
          <w:id w:val="-851414957"/>
          <w:placeholder>
            <w:docPart w:val="A42CC341D38049898F0BBD4D6A124C8B"/>
          </w:placeholder>
          <w:showingPlcHdr/>
        </w:sdtPr>
        <w:sdtEndPr/>
        <w:sdtContent>
          <w:r>
            <w:rPr>
              <w:rStyle w:val="Tekstvantijdelijkeaanduiding"/>
            </w:rPr>
            <w:t>(Tekst invoeren)</w:t>
          </w:r>
        </w:sdtContent>
      </w:sdt>
    </w:p>
    <w:p w14:paraId="5C6107BF" w14:textId="77777777" w:rsidR="00496412" w:rsidRDefault="00496412" w:rsidP="00BD6120">
      <w:pPr>
        <w:spacing w:after="0" w:line="276" w:lineRule="auto"/>
      </w:pPr>
      <w:r>
        <w:t>Website:</w:t>
      </w:r>
      <w:r>
        <w:tab/>
      </w:r>
      <w:r>
        <w:tab/>
      </w:r>
      <w:sdt>
        <w:sdtPr>
          <w:id w:val="-211113872"/>
          <w:placeholder>
            <w:docPart w:val="C7F7340C6C4945FAA7FA76EE355F5A62"/>
          </w:placeholder>
          <w:showingPlcHdr/>
        </w:sdtPr>
        <w:sdtEndPr/>
        <w:sdtContent>
          <w:r w:rsidR="00BB2CFE">
            <w:rPr>
              <w:rStyle w:val="Tekstvantijdelijkeaanduiding"/>
            </w:rPr>
            <w:t>(Tekst invoeren)</w:t>
          </w:r>
        </w:sdtContent>
      </w:sdt>
    </w:p>
    <w:p w14:paraId="117305CD" w14:textId="77777777" w:rsidR="00BD6120" w:rsidRDefault="00BD6120" w:rsidP="00BD6120">
      <w:pPr>
        <w:spacing w:after="0" w:line="276" w:lineRule="auto"/>
      </w:pPr>
      <w:r>
        <w:t>Contactpersoon:</w:t>
      </w:r>
      <w:r>
        <w:tab/>
      </w:r>
      <w:sdt>
        <w:sdtPr>
          <w:id w:val="573162345"/>
          <w:placeholder>
            <w:docPart w:val="35110A6B9E4648CF8A3ADCF294085FC0"/>
          </w:placeholder>
          <w:showingPlcHdr/>
        </w:sdtPr>
        <w:sdtEndPr/>
        <w:sdtContent>
          <w:r>
            <w:rPr>
              <w:rStyle w:val="Tekstvantijdelijkeaanduiding"/>
            </w:rPr>
            <w:t>(Tekst invoeren)</w:t>
          </w:r>
        </w:sdtContent>
      </w:sdt>
    </w:p>
    <w:p w14:paraId="04B25408" w14:textId="77777777" w:rsidR="0042190F" w:rsidRDefault="0042190F" w:rsidP="00496412"/>
    <w:p w14:paraId="484E601E" w14:textId="77777777" w:rsidR="00DF74AE" w:rsidRDefault="00DF74AE" w:rsidP="00DF74AE">
      <w:pPr>
        <w:pStyle w:val="Lijstalinea"/>
        <w:numPr>
          <w:ilvl w:val="0"/>
          <w:numId w:val="11"/>
        </w:numPr>
        <w:ind w:left="426"/>
      </w:pPr>
      <w:r w:rsidRPr="00DF74AE">
        <w:t>verzoekt hierbij als lid te worden toegelaten tot de KVNR. Ondergetekende heeft</w:t>
      </w:r>
      <w:r>
        <w:t xml:space="preserve"> </w:t>
      </w:r>
      <w:r w:rsidRPr="00DF74AE">
        <w:t>kennis genomen van de Statuten der vereniging en ve</w:t>
      </w:r>
      <w:r>
        <w:t>rbindt zich deze Statuten na te leven.</w:t>
      </w:r>
    </w:p>
    <w:p w14:paraId="01CA34FF" w14:textId="77777777" w:rsidR="00E80ED7" w:rsidRDefault="00DF74AE" w:rsidP="00E80ED7">
      <w:pPr>
        <w:pStyle w:val="Lijstalinea"/>
        <w:numPr>
          <w:ilvl w:val="0"/>
          <w:numId w:val="11"/>
        </w:numPr>
        <w:ind w:left="426"/>
      </w:pPr>
      <w:r w:rsidRPr="00DF74AE">
        <w:t xml:space="preserve">verzoekt hierbij tevens </w:t>
      </w:r>
      <w:sdt>
        <w:sdtPr>
          <w:id w:val="1121734522"/>
          <w:placeholder>
            <w:docPart w:val="364418FD630B4192BFAEC7CB4193A3AB"/>
          </w:placeholder>
          <w:showingPlcHdr/>
          <w:comboBox>
            <w:listItem w:value="Kies een item."/>
            <w:listItem w:displayText="Wel" w:value="Wel"/>
            <w:listItem w:displayText="Geen" w:value="Geen"/>
          </w:comboBox>
        </w:sdtPr>
        <w:sdtEndPr/>
        <w:sdtContent>
          <w:r w:rsidRPr="004C569C">
            <w:rPr>
              <w:rStyle w:val="Tekstvantijdelijkeaanduiding"/>
            </w:rPr>
            <w:t>Kies een item.</w:t>
          </w:r>
        </w:sdtContent>
      </w:sdt>
      <w:r>
        <w:t xml:space="preserve"> lid te worden van de Vereniging van </w:t>
      </w:r>
      <w:r w:rsidRPr="00DF74AE">
        <w:t>Werkgevers in de Handelsvaart (VWH)</w:t>
      </w:r>
      <w:r>
        <w:t xml:space="preserve"> (toelichting in</w:t>
      </w:r>
      <w:r w:rsidR="00591DC6">
        <w:t xml:space="preserve"> de</w:t>
      </w:r>
      <w:r>
        <w:t xml:space="preserve"> bijlage</w:t>
      </w:r>
      <w:r w:rsidR="00591DC6">
        <w:t>)</w:t>
      </w:r>
    </w:p>
    <w:p w14:paraId="455FC2CC" w14:textId="77777777" w:rsidR="00E80ED7" w:rsidRDefault="00E80ED7" w:rsidP="0042190F">
      <w:pPr>
        <w:ind w:left="66"/>
      </w:pPr>
    </w:p>
    <w:p w14:paraId="05C0F3BE" w14:textId="77777777" w:rsidR="00DF74AE" w:rsidRPr="00E80ED7" w:rsidRDefault="00DF74AE" w:rsidP="0042190F">
      <w:pPr>
        <w:ind w:left="66"/>
        <w:rPr>
          <w:rFonts w:ascii="Exo SemiBold" w:hAnsi="Exo SemiBold"/>
        </w:rPr>
      </w:pPr>
      <w:r w:rsidRPr="00E80ED7">
        <w:rPr>
          <w:rFonts w:ascii="Exo SemiBold" w:hAnsi="Exo SemiBold"/>
        </w:rPr>
        <w:t>Het lidmaatschap omvat het volgende schip:</w:t>
      </w:r>
    </w:p>
    <w:p w14:paraId="55802287" w14:textId="77777777" w:rsidR="00E27021" w:rsidRDefault="00E27021" w:rsidP="0042190F">
      <w:pPr>
        <w:ind w:left="66"/>
        <w:sectPr w:rsidR="00E27021" w:rsidSect="0042190F">
          <w:headerReference w:type="default" r:id="rId11"/>
          <w:headerReference w:type="first" r:id="rId12"/>
          <w:footerReference w:type="first" r:id="rId13"/>
          <w:pgSz w:w="11906" w:h="16838"/>
          <w:pgMar w:top="3005" w:right="1418" w:bottom="1418" w:left="1418" w:header="709" w:footer="709" w:gutter="0"/>
          <w:cols w:space="708"/>
          <w:titlePg/>
          <w:docGrid w:linePitch="360"/>
        </w:sectPr>
      </w:pPr>
    </w:p>
    <w:p w14:paraId="2FB97062" w14:textId="77777777" w:rsidR="00E27021" w:rsidRDefault="00DF74AE" w:rsidP="00E27021">
      <w:pPr>
        <w:spacing w:after="0" w:line="360" w:lineRule="auto"/>
        <w:ind w:left="66"/>
      </w:pPr>
      <w:r>
        <w:t xml:space="preserve">Naam: </w:t>
      </w:r>
      <w:sdt>
        <w:sdtPr>
          <w:id w:val="1529066829"/>
          <w:placeholder>
            <w:docPart w:val="4226E162B8D943D4B5BF0A515F1E56AB"/>
          </w:placeholder>
        </w:sdtPr>
        <w:sdtEndPr/>
        <w:sdtContent>
          <w:sdt>
            <w:sdtPr>
              <w:id w:val="1164745965"/>
              <w:placeholder>
                <w:docPart w:val="1F0EA15C3AE14923ADA15611A4329A01"/>
              </w:placeholder>
              <w:showingPlcHdr/>
            </w:sdtPr>
            <w:sdtEndPr/>
            <w:sdtContent>
              <w:r w:rsidR="00BB2CFE">
                <w:rPr>
                  <w:rStyle w:val="Tekstvantijdelijkeaanduiding"/>
                </w:rPr>
                <w:t>(Tekst invoeren)</w:t>
              </w:r>
            </w:sdtContent>
          </w:sdt>
        </w:sdtContent>
      </w:sdt>
      <w:r>
        <w:t xml:space="preserve"> </w:t>
      </w:r>
    </w:p>
    <w:p w14:paraId="7819232F" w14:textId="77777777" w:rsidR="00E27021" w:rsidRDefault="00DF74AE" w:rsidP="00E27021">
      <w:pPr>
        <w:spacing w:after="0" w:line="360" w:lineRule="auto"/>
        <w:ind w:left="66"/>
      </w:pPr>
      <w:r>
        <w:t xml:space="preserve">IMO-nr.: </w:t>
      </w:r>
      <w:sdt>
        <w:sdtPr>
          <w:id w:val="-1914000174"/>
          <w:placeholder>
            <w:docPart w:val="2F1F0F9C99F24702B9B379D9277D5783"/>
          </w:placeholder>
        </w:sdtPr>
        <w:sdtEndPr/>
        <w:sdtContent>
          <w:sdt>
            <w:sdtPr>
              <w:id w:val="-1208637118"/>
              <w:placeholder>
                <w:docPart w:val="AA1BA201B0094264AD1780DAF1D1F414"/>
              </w:placeholder>
              <w:showingPlcHdr/>
            </w:sdtPr>
            <w:sdtEndPr/>
            <w:sdtContent>
              <w:r w:rsidR="00BB2CFE">
                <w:rPr>
                  <w:rStyle w:val="Tekstvantijdelijkeaanduiding"/>
                </w:rPr>
                <w:t>(Tekst invoeren)</w:t>
              </w:r>
            </w:sdtContent>
          </w:sdt>
        </w:sdtContent>
      </w:sdt>
      <w:r>
        <w:t xml:space="preserve"> </w:t>
      </w:r>
    </w:p>
    <w:p w14:paraId="7767BC21" w14:textId="77777777" w:rsidR="00E27021" w:rsidRDefault="00DF74AE" w:rsidP="00E27021">
      <w:pPr>
        <w:spacing w:after="0" w:line="360" w:lineRule="auto"/>
        <w:ind w:left="66"/>
      </w:pPr>
      <w:proofErr w:type="spellStart"/>
      <w:r>
        <w:t>Callsign</w:t>
      </w:r>
      <w:proofErr w:type="spellEnd"/>
      <w:r>
        <w:t xml:space="preserve">: </w:t>
      </w:r>
      <w:sdt>
        <w:sdtPr>
          <w:id w:val="2117396172"/>
          <w:placeholder>
            <w:docPart w:val="294292E2093B49EDA4AE7DF547671E9B"/>
          </w:placeholder>
        </w:sdtPr>
        <w:sdtEndPr/>
        <w:sdtContent>
          <w:sdt>
            <w:sdtPr>
              <w:id w:val="-613279393"/>
              <w:placeholder>
                <w:docPart w:val="C5861D3671E541029FB482FD94FDD407"/>
              </w:placeholder>
              <w:showingPlcHdr/>
            </w:sdtPr>
            <w:sdtEndPr/>
            <w:sdtContent>
              <w:r w:rsidR="00BB2CFE">
                <w:rPr>
                  <w:rStyle w:val="Tekstvantijdelijkeaanduiding"/>
                </w:rPr>
                <w:t>(Tekst invoeren)</w:t>
              </w:r>
            </w:sdtContent>
          </w:sdt>
        </w:sdtContent>
      </w:sdt>
    </w:p>
    <w:p w14:paraId="61A93A25" w14:textId="77777777" w:rsidR="00E27021" w:rsidRDefault="00DF74AE" w:rsidP="00E27021">
      <w:pPr>
        <w:spacing w:after="0" w:line="360" w:lineRule="auto"/>
        <w:ind w:left="66"/>
      </w:pPr>
      <w:r>
        <w:t xml:space="preserve">Beheer </w:t>
      </w:r>
      <w:sdt>
        <w:sdtPr>
          <w:id w:val="-1129548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E27021">
        <w:t xml:space="preserve"> of</w:t>
      </w:r>
      <w:r w:rsidR="00846F10">
        <w:tab/>
      </w:r>
      <w:r>
        <w:t xml:space="preserve">Eigendom </w:t>
      </w:r>
      <w:sdt>
        <w:sdtPr>
          <w:id w:val="5249152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34287688" w14:textId="77777777" w:rsidR="00182E97" w:rsidRDefault="00182E97" w:rsidP="00182E97">
      <w:pPr>
        <w:spacing w:after="0" w:line="360" w:lineRule="auto"/>
        <w:ind w:left="68"/>
      </w:pPr>
      <w:r>
        <w:t xml:space="preserve">Bouwjaar: </w:t>
      </w:r>
      <w:sdt>
        <w:sdtPr>
          <w:id w:val="-688609863"/>
          <w:placeholder>
            <w:docPart w:val="468F24CB4176479EACC6969DFD0AD4AF"/>
          </w:placeholder>
        </w:sdtPr>
        <w:sdtEndPr/>
        <w:sdtContent>
          <w:sdt>
            <w:sdtPr>
              <w:id w:val="-1653974868"/>
              <w:placeholder>
                <w:docPart w:val="5C3EAF373A6B4188A722DB161A797543"/>
              </w:placeholder>
              <w:showingPlcHdr/>
            </w:sdtPr>
            <w:sdtEndPr/>
            <w:sdtContent>
              <w:r>
                <w:rPr>
                  <w:rStyle w:val="Tekstvantijdelijkeaanduiding"/>
                </w:rPr>
                <w:t>(Tekst invoeren)</w:t>
              </w:r>
            </w:sdtContent>
          </w:sdt>
        </w:sdtContent>
      </w:sdt>
    </w:p>
    <w:p w14:paraId="0F581820" w14:textId="77777777" w:rsidR="00DF74AE" w:rsidRDefault="00DF74AE" w:rsidP="00182E97">
      <w:pPr>
        <w:spacing w:after="0" w:line="360" w:lineRule="auto"/>
        <w:ind w:left="66"/>
      </w:pPr>
      <w:r>
        <w:t>Soort schip:</w:t>
      </w:r>
      <w:r w:rsidR="00BB2CFE">
        <w:t xml:space="preserve"> </w:t>
      </w:r>
      <w:sdt>
        <w:sdtPr>
          <w:id w:val="-174199044"/>
          <w:placeholder>
            <w:docPart w:val="1B31EAD845724CDABE392C4408D0116F"/>
          </w:placeholder>
          <w:showingPlcHdr/>
        </w:sdtPr>
        <w:sdtEndPr/>
        <w:sdtContent>
          <w:r w:rsidR="00BB2CFE">
            <w:rPr>
              <w:rStyle w:val="Tekstvantijdelijkeaanduiding"/>
            </w:rPr>
            <w:t>(Tekst invoeren)</w:t>
          </w:r>
        </w:sdtContent>
      </w:sdt>
    </w:p>
    <w:p w14:paraId="41A23980" w14:textId="77777777" w:rsidR="00182E97" w:rsidRDefault="00182E97" w:rsidP="00182E97">
      <w:pPr>
        <w:spacing w:after="0" w:line="360" w:lineRule="auto"/>
        <w:ind w:left="68"/>
      </w:pPr>
      <w:proofErr w:type="spellStart"/>
      <w:r>
        <w:t>Klassebureau</w:t>
      </w:r>
      <w:proofErr w:type="spellEnd"/>
      <w:r>
        <w:t xml:space="preserve">: </w:t>
      </w:r>
      <w:sdt>
        <w:sdtPr>
          <w:id w:val="245694181"/>
          <w:placeholder>
            <w:docPart w:val="0580D822BD9E4F29B2A050BA924335B1"/>
          </w:placeholder>
        </w:sdtPr>
        <w:sdtEndPr/>
        <w:sdtContent>
          <w:sdt>
            <w:sdtPr>
              <w:id w:val="479965618"/>
              <w:placeholder>
                <w:docPart w:val="77C2F113AB6943B78DEA7F6EF1FD4C39"/>
              </w:placeholder>
              <w:showingPlcHdr/>
            </w:sdtPr>
            <w:sdtEndPr/>
            <w:sdtContent>
              <w:r>
                <w:rPr>
                  <w:rStyle w:val="Tekstvantijdelijkeaanduiding"/>
                </w:rPr>
                <w:t>(Tekst invoeren)</w:t>
              </w:r>
            </w:sdtContent>
          </w:sdt>
        </w:sdtContent>
      </w:sdt>
      <w:r>
        <w:t xml:space="preserve"> </w:t>
      </w:r>
    </w:p>
    <w:p w14:paraId="0784ADFC" w14:textId="77777777" w:rsidR="00182E97" w:rsidRDefault="00182E97" w:rsidP="00182E97">
      <w:pPr>
        <w:spacing w:after="0" w:line="360" w:lineRule="auto"/>
        <w:ind w:left="68"/>
      </w:pPr>
      <w:r>
        <w:t xml:space="preserve">Registratieland/vlag: </w:t>
      </w:r>
      <w:sdt>
        <w:sdtPr>
          <w:id w:val="301747032"/>
          <w:placeholder>
            <w:docPart w:val="86533183916F4E96BBA980EE728BFAEC"/>
          </w:placeholder>
        </w:sdtPr>
        <w:sdtEndPr/>
        <w:sdtContent>
          <w:sdt>
            <w:sdtPr>
              <w:id w:val="-857742680"/>
              <w:placeholder>
                <w:docPart w:val="57CB28B306D34A5692A4402CC5FE1B88"/>
              </w:placeholder>
              <w:showingPlcHdr/>
            </w:sdtPr>
            <w:sdtEndPr/>
            <w:sdtContent>
              <w:r>
                <w:rPr>
                  <w:rStyle w:val="Tekstvantijdelijkeaanduiding"/>
                </w:rPr>
                <w:t>(Tekst invoeren)</w:t>
              </w:r>
            </w:sdtContent>
          </w:sdt>
        </w:sdtContent>
      </w:sdt>
    </w:p>
    <w:p w14:paraId="08133ECB" w14:textId="77777777" w:rsidR="00E27021" w:rsidRDefault="00DF74AE" w:rsidP="00182E97">
      <w:pPr>
        <w:spacing w:after="0" w:line="360" w:lineRule="auto"/>
        <w:ind w:left="68"/>
      </w:pPr>
      <w:r>
        <w:t xml:space="preserve">GT: </w:t>
      </w:r>
      <w:sdt>
        <w:sdtPr>
          <w:id w:val="-1655828056"/>
          <w:placeholder>
            <w:docPart w:val="97317B54747C4CE78CCA2BECB826C0F6"/>
          </w:placeholder>
        </w:sdtPr>
        <w:sdtEndPr/>
        <w:sdtContent>
          <w:sdt>
            <w:sdtPr>
              <w:id w:val="-891890963"/>
              <w:placeholder>
                <w:docPart w:val="0573237F6AA94232BFC686A394F3CAB8"/>
              </w:placeholder>
              <w:showingPlcHdr/>
            </w:sdtPr>
            <w:sdtEndPr/>
            <w:sdtContent>
              <w:r w:rsidR="00BB2CFE">
                <w:rPr>
                  <w:rStyle w:val="Tekstvantijdelijkeaanduiding"/>
                </w:rPr>
                <w:t>(Tekst invoeren)</w:t>
              </w:r>
            </w:sdtContent>
          </w:sdt>
        </w:sdtContent>
      </w:sdt>
      <w:r>
        <w:t xml:space="preserve"> </w:t>
      </w:r>
    </w:p>
    <w:p w14:paraId="655CA598" w14:textId="77777777" w:rsidR="00E27021" w:rsidRDefault="00DF74AE" w:rsidP="00E27021">
      <w:pPr>
        <w:spacing w:after="0" w:line="360" w:lineRule="auto"/>
        <w:ind w:left="68"/>
      </w:pPr>
      <w:r>
        <w:t xml:space="preserve">NT: </w:t>
      </w:r>
      <w:sdt>
        <w:sdtPr>
          <w:id w:val="-1462727668"/>
          <w:placeholder>
            <w:docPart w:val="9777CA4EB0744BAB8DD2E5B68DF625D7"/>
          </w:placeholder>
        </w:sdtPr>
        <w:sdtEndPr/>
        <w:sdtContent>
          <w:sdt>
            <w:sdtPr>
              <w:id w:val="-977522350"/>
              <w:placeholder>
                <w:docPart w:val="6510B85919BC4F85A51C6D60D3EC2DE9"/>
              </w:placeholder>
              <w:showingPlcHdr/>
            </w:sdtPr>
            <w:sdtEndPr/>
            <w:sdtContent>
              <w:r w:rsidR="00BB2CFE">
                <w:rPr>
                  <w:rStyle w:val="Tekstvantijdelijkeaanduiding"/>
                </w:rPr>
                <w:t>(Tekst invoeren)</w:t>
              </w:r>
            </w:sdtContent>
          </w:sdt>
        </w:sdtContent>
      </w:sdt>
      <w:r>
        <w:t xml:space="preserve"> </w:t>
      </w:r>
      <w:r w:rsidR="00BB2CFE">
        <w:tab/>
      </w:r>
    </w:p>
    <w:p w14:paraId="2E49ACBC" w14:textId="77777777" w:rsidR="00DF74AE" w:rsidRDefault="00DF74AE" w:rsidP="00E27021">
      <w:pPr>
        <w:spacing w:after="0" w:line="360" w:lineRule="auto"/>
        <w:ind w:left="68"/>
      </w:pPr>
      <w:r>
        <w:t xml:space="preserve">DWT: </w:t>
      </w:r>
      <w:sdt>
        <w:sdtPr>
          <w:id w:val="-182752994"/>
          <w:placeholder>
            <w:docPart w:val="FE7F54808E5A43FF9A745DE2DDC95F59"/>
          </w:placeholder>
        </w:sdtPr>
        <w:sdtEndPr/>
        <w:sdtContent>
          <w:sdt>
            <w:sdtPr>
              <w:id w:val="-647284026"/>
              <w:placeholder>
                <w:docPart w:val="0AEBD4D47633481B9CD01BBAB2AEF4DF"/>
              </w:placeholder>
              <w:showingPlcHdr/>
            </w:sdtPr>
            <w:sdtEndPr/>
            <w:sdtContent>
              <w:r w:rsidR="00BB2CFE">
                <w:rPr>
                  <w:rStyle w:val="Tekstvantijdelijkeaanduiding"/>
                </w:rPr>
                <w:t>(Tekst invoeren)</w:t>
              </w:r>
            </w:sdtContent>
          </w:sdt>
        </w:sdtContent>
      </w:sdt>
    </w:p>
    <w:p w14:paraId="5B746D14" w14:textId="77777777" w:rsidR="00E27021" w:rsidRDefault="00DF74AE" w:rsidP="00E27021">
      <w:pPr>
        <w:spacing w:after="0" w:line="360" w:lineRule="auto"/>
        <w:ind w:left="68"/>
      </w:pPr>
      <w:r>
        <w:t xml:space="preserve">Lengte (1969-meting): </w:t>
      </w:r>
      <w:sdt>
        <w:sdtPr>
          <w:id w:val="1551415124"/>
          <w:placeholder>
            <w:docPart w:val="5F6A1ED2FF6C4606AC3A23CDC88284AF"/>
          </w:placeholder>
          <w:showingPlcHdr/>
        </w:sdtPr>
        <w:sdtEndPr/>
        <w:sdtContent>
          <w:r w:rsidR="00BB2CFE">
            <w:rPr>
              <w:rStyle w:val="Tekstvantijdelijkeaanduiding"/>
            </w:rPr>
            <w:t>(Tekst invoeren)</w:t>
          </w:r>
        </w:sdtContent>
      </w:sdt>
      <w:r w:rsidR="00BB2CFE">
        <w:t xml:space="preserve"> </w:t>
      </w:r>
      <w:r>
        <w:t xml:space="preserve"> </w:t>
      </w:r>
    </w:p>
    <w:p w14:paraId="1C898EBB" w14:textId="77777777" w:rsidR="00DF74AE" w:rsidRDefault="00DF74AE" w:rsidP="00E27021">
      <w:pPr>
        <w:spacing w:after="0" w:line="360" w:lineRule="auto"/>
        <w:ind w:left="68"/>
      </w:pPr>
      <w:r>
        <w:t xml:space="preserve">Lengte over alles: </w:t>
      </w:r>
      <w:sdt>
        <w:sdtPr>
          <w:id w:val="-476606726"/>
          <w:placeholder>
            <w:docPart w:val="B378B1EDE1F644A79B4C133F517CB787"/>
          </w:placeholder>
        </w:sdtPr>
        <w:sdtEndPr/>
        <w:sdtContent>
          <w:sdt>
            <w:sdtPr>
              <w:id w:val="1176462630"/>
              <w:placeholder>
                <w:docPart w:val="6EE6EBAE885F4069B92FDF1FFD35FC8E"/>
              </w:placeholder>
              <w:showingPlcHdr/>
            </w:sdtPr>
            <w:sdtEndPr/>
            <w:sdtContent>
              <w:r w:rsidR="00BB2CFE">
                <w:rPr>
                  <w:rStyle w:val="Tekstvantijdelijkeaanduiding"/>
                </w:rPr>
                <w:t>(Tekst invoeren)</w:t>
              </w:r>
            </w:sdtContent>
          </w:sdt>
        </w:sdtContent>
      </w:sdt>
    </w:p>
    <w:p w14:paraId="64355613" w14:textId="77777777" w:rsidR="00DF74AE" w:rsidRDefault="00DF74AE" w:rsidP="00E27021">
      <w:pPr>
        <w:spacing w:after="0" w:line="360" w:lineRule="auto"/>
        <w:ind w:left="68"/>
      </w:pPr>
      <w:r>
        <w:t xml:space="preserve">KW-vermogen: </w:t>
      </w:r>
      <w:sdt>
        <w:sdtPr>
          <w:id w:val="-11384239"/>
          <w:placeholder>
            <w:docPart w:val="62ED3DCA320142A1B014A0BC5E57D337"/>
          </w:placeholder>
          <w:showingPlcHdr/>
        </w:sdtPr>
        <w:sdtEndPr/>
        <w:sdtContent>
          <w:r w:rsidR="00BB2CFE">
            <w:rPr>
              <w:rStyle w:val="Tekstvantijdelijkeaanduiding"/>
            </w:rPr>
            <w:t>(Tekst invoeren)</w:t>
          </w:r>
        </w:sdtContent>
      </w:sdt>
      <w:r w:rsidR="00E27021">
        <w:t xml:space="preserve"> </w:t>
      </w:r>
    </w:p>
    <w:p w14:paraId="6D34154E" w14:textId="77777777" w:rsidR="00E27021" w:rsidRDefault="00E27021" w:rsidP="00DF74AE">
      <w:pPr>
        <w:spacing w:after="0"/>
        <w:ind w:left="68"/>
        <w:sectPr w:rsidR="00E27021" w:rsidSect="00E27021">
          <w:type w:val="continuous"/>
          <w:pgSz w:w="11906" w:h="16838"/>
          <w:pgMar w:top="3005" w:right="1418" w:bottom="1418" w:left="1418" w:header="709" w:footer="709" w:gutter="0"/>
          <w:cols w:num="2" w:space="708"/>
          <w:titlePg/>
          <w:docGrid w:linePitch="360"/>
        </w:sectPr>
      </w:pPr>
    </w:p>
    <w:p w14:paraId="02223B97" w14:textId="77777777" w:rsidR="00BB2CFE" w:rsidRDefault="00BB2CFE" w:rsidP="00DF74AE">
      <w:pPr>
        <w:spacing w:after="0"/>
        <w:ind w:left="68"/>
      </w:pPr>
      <w:bookmarkStart w:id="0" w:name="_GoBack"/>
      <w:bookmarkEnd w:id="0"/>
    </w:p>
    <w:p w14:paraId="7654B2D8" w14:textId="77777777" w:rsidR="0042190F" w:rsidRDefault="0042190F" w:rsidP="00DF74AE">
      <w:pPr>
        <w:spacing w:after="0"/>
        <w:ind w:left="68"/>
      </w:pPr>
      <w:r>
        <w:t xml:space="preserve">Vestigingsplaats: </w:t>
      </w:r>
      <w:sdt>
        <w:sdtPr>
          <w:id w:val="946357980"/>
          <w:placeholder>
            <w:docPart w:val="84A898B2EA7949A89B076EF25FBF594D"/>
          </w:placeholder>
        </w:sdtPr>
        <w:sdtEndPr/>
        <w:sdtContent>
          <w:sdt>
            <w:sdtPr>
              <w:id w:val="-475537883"/>
              <w:placeholder>
                <w:docPart w:val="D7A399868F4C45E19ABEC7B69E8F42CF"/>
              </w:placeholder>
              <w:showingPlcHdr/>
            </w:sdtPr>
            <w:sdtEndPr/>
            <w:sdtContent>
              <w:r w:rsidR="00BB2CFE">
                <w:rPr>
                  <w:rStyle w:val="Tekstvantijdelijkeaanduiding"/>
                </w:rPr>
                <w:t>(Tekst invoeren)</w:t>
              </w:r>
            </w:sdtContent>
          </w:sdt>
        </w:sdtContent>
      </w:sdt>
      <w:r>
        <w:t xml:space="preserve"> </w:t>
      </w:r>
      <w:r w:rsidR="00BB2CFE">
        <w:tab/>
      </w:r>
      <w:r>
        <w:t xml:space="preserve">Datum: </w:t>
      </w:r>
      <w:sdt>
        <w:sdtPr>
          <w:id w:val="-1914776612"/>
          <w:placeholder>
            <w:docPart w:val="6418F31682004113992FDA7AA89B7E80"/>
          </w:placeholder>
          <w:showingPlcHdr/>
          <w:date>
            <w:dateFormat w:val="d MMMM yyyy"/>
            <w:lid w:val="nl-NL"/>
            <w:storeMappedDataAs w:val="dateTime"/>
            <w:calendar w:val="gregorian"/>
          </w:date>
        </w:sdtPr>
        <w:sdtEndPr/>
        <w:sdtContent>
          <w:r w:rsidR="00ED2877">
            <w:rPr>
              <w:rStyle w:val="Tekstvantijdelijkeaanduiding"/>
            </w:rPr>
            <w:t>(Datum kiezen)</w:t>
          </w:r>
        </w:sdtContent>
      </w:sdt>
    </w:p>
    <w:p w14:paraId="2A5E0202" w14:textId="77777777" w:rsidR="00BD6120" w:rsidRDefault="00BD6120" w:rsidP="0042190F">
      <w:pPr>
        <w:ind w:left="66"/>
      </w:pPr>
    </w:p>
    <w:p w14:paraId="737FC2BE" w14:textId="77777777" w:rsidR="0042190F" w:rsidRDefault="0042190F" w:rsidP="0042190F">
      <w:pPr>
        <w:ind w:left="66"/>
      </w:pPr>
      <w:r>
        <w:t>Handtekening/Firmastempel:</w:t>
      </w:r>
    </w:p>
    <w:p w14:paraId="075EDFD3" w14:textId="77777777" w:rsidR="00182E97" w:rsidRDefault="00182E97">
      <w:pPr>
        <w:rPr>
          <w:rFonts w:ascii="Exo SemiBold" w:eastAsiaTheme="majorEastAsia" w:hAnsi="Exo SemiBold" w:cstheme="majorBidi"/>
          <w:color w:val="000000" w:themeColor="text1"/>
          <w:sz w:val="26"/>
          <w:szCs w:val="26"/>
        </w:rPr>
      </w:pPr>
      <w:r>
        <w:br w:type="page"/>
      </w:r>
    </w:p>
    <w:p w14:paraId="5DBD4B3C" w14:textId="77777777" w:rsidR="00DF74AE" w:rsidRPr="00DF74AE" w:rsidRDefault="00C95EE4" w:rsidP="00DF74AE">
      <w:pPr>
        <w:pStyle w:val="Kop2"/>
      </w:pPr>
      <w:r>
        <w:lastRenderedPageBreak/>
        <w:t xml:space="preserve">Bijlage: </w:t>
      </w:r>
      <w:r w:rsidR="00DF74AE" w:rsidRPr="00DF74AE">
        <w:t>Vereniging van Werkgevers in de Handelsvaart (VWH)</w:t>
      </w:r>
    </w:p>
    <w:p w14:paraId="41FC35BB" w14:textId="77777777" w:rsidR="00DF74AE" w:rsidRPr="00DF74AE" w:rsidRDefault="00DF74AE" w:rsidP="00DF74AE">
      <w:pPr>
        <w:rPr>
          <w:b/>
          <w:bCs/>
        </w:rPr>
      </w:pPr>
    </w:p>
    <w:p w14:paraId="03A62738" w14:textId="77777777" w:rsidR="00DF74AE" w:rsidRPr="00DF74AE" w:rsidRDefault="00DF74AE" w:rsidP="00DF74AE">
      <w:pPr>
        <w:numPr>
          <w:ilvl w:val="0"/>
          <w:numId w:val="14"/>
        </w:numPr>
        <w:tabs>
          <w:tab w:val="clear" w:pos="720"/>
        </w:tabs>
        <w:ind w:left="426"/>
      </w:pPr>
      <w:r w:rsidRPr="00DF74AE">
        <w:t>De VWH sluit de VWH-CAO af met Nautilus International. Deze CAO geldt voor schepen in de handelsvaart tot 9.000 GT.</w:t>
      </w:r>
    </w:p>
    <w:p w14:paraId="183B527B" w14:textId="77777777" w:rsidR="00DF74AE" w:rsidRPr="00DF74AE" w:rsidRDefault="00DF74AE" w:rsidP="00DF74AE">
      <w:pPr>
        <w:numPr>
          <w:ilvl w:val="0"/>
          <w:numId w:val="14"/>
        </w:numPr>
        <w:tabs>
          <w:tab w:val="clear" w:pos="720"/>
        </w:tabs>
        <w:ind w:left="426"/>
      </w:pPr>
      <w:r w:rsidRPr="00DF74AE">
        <w:t>Via het lidmaatschap van de vereniging VWH kunt u meebeslissen over de VWH-CAO.</w:t>
      </w:r>
    </w:p>
    <w:p w14:paraId="36D808EF" w14:textId="77777777" w:rsidR="00DF74AE" w:rsidRPr="00DF74AE" w:rsidRDefault="00DF74AE" w:rsidP="00DF74AE">
      <w:pPr>
        <w:numPr>
          <w:ilvl w:val="0"/>
          <w:numId w:val="14"/>
        </w:numPr>
        <w:tabs>
          <w:tab w:val="clear" w:pos="720"/>
        </w:tabs>
        <w:ind w:left="426"/>
      </w:pPr>
      <w:r w:rsidRPr="00DF74AE">
        <w:t xml:space="preserve">Lid van de VWH kunnen die rederijen zijn die eigenaar of beheerder zijn van één of meer zeegaande schepen onder Nederlandse vlag, en die tevens lid zijn van de KVNR. </w:t>
      </w:r>
    </w:p>
    <w:p w14:paraId="18DB80E8" w14:textId="77777777" w:rsidR="00DF74AE" w:rsidRPr="00DF74AE" w:rsidRDefault="00DF74AE" w:rsidP="00DF74AE">
      <w:pPr>
        <w:numPr>
          <w:ilvl w:val="0"/>
          <w:numId w:val="14"/>
        </w:numPr>
        <w:tabs>
          <w:tab w:val="clear" w:pos="720"/>
        </w:tabs>
        <w:ind w:left="426"/>
      </w:pPr>
      <w:r w:rsidRPr="00DF74AE">
        <w:t>Het secretariaat van de VWH is ondergebracht bij de KVNR.</w:t>
      </w:r>
    </w:p>
    <w:p w14:paraId="37ED1415" w14:textId="77777777" w:rsidR="00DF74AE" w:rsidRPr="00DF74AE" w:rsidRDefault="00DF74AE" w:rsidP="00DF74AE">
      <w:pPr>
        <w:numPr>
          <w:ilvl w:val="0"/>
          <w:numId w:val="14"/>
        </w:numPr>
        <w:tabs>
          <w:tab w:val="clear" w:pos="720"/>
        </w:tabs>
        <w:ind w:left="426"/>
      </w:pPr>
      <w:r w:rsidRPr="00DF74AE">
        <w:t>Aan het lidmaatschap van de VWH zijn geen extra kosten verbonden.</w:t>
      </w:r>
    </w:p>
    <w:p w14:paraId="1D282E44" w14:textId="77777777" w:rsidR="0042190F" w:rsidRDefault="0042190F" w:rsidP="0042190F"/>
    <w:sectPr w:rsidR="0042190F" w:rsidSect="00E27021">
      <w:type w:val="continuous"/>
      <w:pgSz w:w="11906" w:h="16838"/>
      <w:pgMar w:top="3005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37A38F" w14:textId="77777777" w:rsidR="00496412" w:rsidRDefault="00496412" w:rsidP="001B5C90">
      <w:pPr>
        <w:spacing w:after="0" w:line="240" w:lineRule="auto"/>
      </w:pPr>
      <w:r>
        <w:separator/>
      </w:r>
    </w:p>
  </w:endnote>
  <w:endnote w:type="continuationSeparator" w:id="0">
    <w:p w14:paraId="388A963E" w14:textId="77777777" w:rsidR="00496412" w:rsidRDefault="00496412" w:rsidP="001B5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9DA3171-C5C8-4608-B12F-5C33E59C75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22B2BAC-E864-4602-B6EE-E943F885A415}"/>
    <w:embedBold r:id="rId3" w:fontKey="{85F4BC86-6B3D-4A03-9D22-41DCB689ACBA}"/>
    <w:embedItalic r:id="rId4" w:fontKey="{35FA9B02-A590-4B78-BF52-17B0E1EC6D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C00CB05-AA05-4B87-8469-C1355F01A7C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5D23DBE-22A8-441A-B333-2C3F39B68A16}"/>
  </w:font>
  <w:font w:name="Exo">
    <w:panose1 w:val="02000203000000000000"/>
    <w:charset w:val="00"/>
    <w:family w:val="auto"/>
    <w:pitch w:val="variable"/>
    <w:sig w:usb0="20000007" w:usb1="00000001" w:usb2="00000000" w:usb3="00000000" w:csb0="00000193" w:csb1="00000000"/>
    <w:embedRegular r:id="rId7" w:fontKey="{69266642-A434-47D8-AB1C-792A27E97802}"/>
    <w:embedBold r:id="rId8" w:fontKey="{C4BCD38E-4258-49E3-BE72-630735A0576B}"/>
    <w:embedItalic r:id="rId9" w:fontKey="{1D0D9A8C-EAC4-4FCA-B456-D69537C429E8}"/>
  </w:font>
  <w:font w:name="Exo SemiBold">
    <w:panose1 w:val="00000700000000000000"/>
    <w:charset w:val="00"/>
    <w:family w:val="auto"/>
    <w:pitch w:val="variable"/>
    <w:sig w:usb0="20000007" w:usb1="00000001" w:usb2="00000000" w:usb3="00000000" w:csb0="00000193" w:csb1="00000000"/>
    <w:embedRegular r:id="rId10" w:fontKey="{FA4271E4-5DB8-4028-A42D-441D86F84A5B}"/>
    <w:embedBold r:id="rId11" w:fontKey="{DB4B4F37-FA7C-4FF2-A75A-F140BDB9C14F}"/>
  </w:font>
  <w:font w:name="Exo Light"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2" w:fontKey="{CE2D4712-3F7E-4759-9AC5-4D4CE3B5E1A8}"/>
  </w:font>
  <w:font w:name="Exo ExtraBold">
    <w:panose1 w:val="00000900000000000000"/>
    <w:charset w:val="00"/>
    <w:family w:val="auto"/>
    <w:pitch w:val="variable"/>
    <w:sig w:usb0="20000007" w:usb1="00000001" w:usb2="00000000" w:usb3="00000000" w:csb0="00000193" w:csb1="00000000"/>
    <w:embedBold r:id="rId13" w:fontKey="{76AAE31D-7A10-4941-912C-6208A13B366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68E77EE6-8ABE-4D54-B307-10D667C267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6E8DD" w14:textId="22461E93" w:rsidR="0042190F" w:rsidRPr="004F6702" w:rsidRDefault="004F6702" w:rsidP="004F6702">
    <w:pPr>
      <w:pStyle w:val="Voettekst"/>
      <w:rPr>
        <w:rFonts w:ascii="Exo SemiBold" w:hAnsi="Exo SemiBold"/>
      </w:rPr>
    </w:pPr>
    <w:r>
      <w:rPr>
        <w:rFonts w:ascii="Exo SemiBold" w:hAnsi="Exo SemiBold"/>
      </w:rPr>
      <w:t xml:space="preserve">Retourneren aan Mirjam Sturm per e-mail: </w:t>
    </w:r>
    <w:hyperlink r:id="rId1" w:history="1">
      <w:r>
        <w:rPr>
          <w:rStyle w:val="Hyperlink"/>
          <w:rFonts w:ascii="Exo SemiBold" w:hAnsi="Exo SemiBold"/>
        </w:rPr>
        <w:t>sturm@kvnr.nl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83A8DE" w14:textId="77777777" w:rsidR="00496412" w:rsidRDefault="00496412" w:rsidP="001B5C90">
      <w:pPr>
        <w:spacing w:after="0" w:line="240" w:lineRule="auto"/>
      </w:pPr>
      <w:r>
        <w:separator/>
      </w:r>
    </w:p>
  </w:footnote>
  <w:footnote w:type="continuationSeparator" w:id="0">
    <w:p w14:paraId="3AF20F09" w14:textId="77777777" w:rsidR="00496412" w:rsidRDefault="00496412" w:rsidP="001B5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913D8" w14:textId="77777777" w:rsidR="001B5C90" w:rsidRDefault="001B5C90">
    <w:pPr>
      <w:pStyle w:val="Koptekst"/>
    </w:pPr>
    <w:r w:rsidRPr="001B5C90">
      <w:rPr>
        <w:noProof/>
      </w:rPr>
      <w:drawing>
        <wp:anchor distT="0" distB="0" distL="114300" distR="114300" simplePos="0" relativeHeight="251659264" behindDoc="1" locked="0" layoutInCell="1" allowOverlap="1" wp14:anchorId="136C1A95" wp14:editId="770FAB24">
          <wp:simplePos x="0" y="0"/>
          <wp:positionH relativeFrom="page">
            <wp:posOffset>405130</wp:posOffset>
          </wp:positionH>
          <wp:positionV relativeFrom="page">
            <wp:posOffset>381635</wp:posOffset>
          </wp:positionV>
          <wp:extent cx="906145" cy="874395"/>
          <wp:effectExtent l="0" t="0" r="8255" b="1905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r="58015"/>
                  <a:stretch/>
                </pic:blipFill>
                <pic:spPr bwMode="auto">
                  <a:xfrm>
                    <a:off x="0" y="0"/>
                    <a:ext cx="906145" cy="874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5C90">
      <w:rPr>
        <w:noProof/>
      </w:rPr>
      <w:drawing>
        <wp:anchor distT="0" distB="0" distL="114300" distR="114300" simplePos="0" relativeHeight="251658240" behindDoc="1" locked="0" layoutInCell="1" allowOverlap="1" wp14:anchorId="61581F21" wp14:editId="2F2577B2">
          <wp:simplePos x="0" y="0"/>
          <wp:positionH relativeFrom="page">
            <wp:posOffset>4273550</wp:posOffset>
          </wp:positionH>
          <wp:positionV relativeFrom="page">
            <wp:posOffset>9001125</wp:posOffset>
          </wp:positionV>
          <wp:extent cx="2077200" cy="1695600"/>
          <wp:effectExtent l="0" t="0" r="0" b="0"/>
          <wp:wrapNone/>
          <wp:docPr id="2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200" cy="1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3C93B" w14:textId="77777777" w:rsidR="00A63E81" w:rsidRDefault="00A63E81">
    <w:pPr>
      <w:pStyle w:val="Kop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1" locked="0" layoutInCell="1" allowOverlap="1" wp14:anchorId="793286AD" wp14:editId="2265932F">
              <wp:simplePos x="0" y="0"/>
              <wp:positionH relativeFrom="page">
                <wp:posOffset>6124575</wp:posOffset>
              </wp:positionH>
              <wp:positionV relativeFrom="paragraph">
                <wp:posOffset>130810</wp:posOffset>
              </wp:positionV>
              <wp:extent cx="1195200" cy="1609725"/>
              <wp:effectExtent l="0" t="0" r="0" b="0"/>
              <wp:wrapNone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200" cy="1609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6CF471" w14:textId="77777777" w:rsidR="00A63E81" w:rsidRPr="0052555D" w:rsidRDefault="00A63E81" w:rsidP="00A63E81">
                          <w:pPr>
                            <w:spacing w:afterLines="100" w:after="240" w:line="240" w:lineRule="auto"/>
                            <w:rPr>
                              <w:rFonts w:ascii="Exo" w:hAnsi="Exo"/>
                              <w:color w:val="103A5D"/>
                              <w:kern w:val="50"/>
                              <w:sz w:val="12"/>
                              <w:szCs w:val="12"/>
                            </w:rPr>
                          </w:pPr>
                          <w:r w:rsidRPr="0052555D">
                            <w:rPr>
                              <w:rFonts w:ascii="Exo SemiBold" w:hAnsi="Exo SemiBold"/>
                              <w:color w:val="103A5D"/>
                              <w:kern w:val="50"/>
                              <w:sz w:val="12"/>
                              <w:szCs w:val="12"/>
                            </w:rPr>
                            <w:t>KVNR</w:t>
                          </w:r>
                          <w:r w:rsidRPr="0052555D">
                            <w:rPr>
                              <w:rFonts w:ascii="Exo SemiBold" w:hAnsi="Exo SemiBold"/>
                              <w:color w:val="103A5D"/>
                              <w:kern w:val="50"/>
                              <w:sz w:val="12"/>
                              <w:szCs w:val="12"/>
                            </w:rPr>
                            <w:br/>
                          </w:r>
                          <w:r w:rsidRPr="0052555D">
                            <w:rPr>
                              <w:rFonts w:ascii="Exo" w:hAnsi="Exo"/>
                              <w:color w:val="103A5D"/>
                              <w:kern w:val="50"/>
                              <w:sz w:val="12"/>
                              <w:szCs w:val="12"/>
                            </w:rPr>
                            <w:t>Boompjes 40</w:t>
                          </w:r>
                          <w:r w:rsidRPr="0052555D">
                            <w:rPr>
                              <w:rFonts w:ascii="Exo" w:hAnsi="Exo"/>
                              <w:color w:val="103A5D"/>
                              <w:kern w:val="50"/>
                              <w:sz w:val="12"/>
                              <w:szCs w:val="12"/>
                            </w:rPr>
                            <w:br/>
                            <w:t>3011 XB  Rotterdam</w:t>
                          </w:r>
                        </w:p>
                        <w:p w14:paraId="75EA6FBC" w14:textId="77777777" w:rsidR="00A63E81" w:rsidRPr="0052555D" w:rsidRDefault="00A63E81" w:rsidP="00A63E81">
                          <w:pPr>
                            <w:spacing w:afterLines="100" w:after="240" w:line="240" w:lineRule="auto"/>
                            <w:rPr>
                              <w:rFonts w:ascii="Exo" w:hAnsi="Exo"/>
                              <w:color w:val="103A5D"/>
                              <w:kern w:val="50"/>
                              <w:sz w:val="12"/>
                              <w:szCs w:val="12"/>
                            </w:rPr>
                          </w:pPr>
                          <w:r w:rsidRPr="0052555D">
                            <w:rPr>
                              <w:rFonts w:ascii="Exo" w:hAnsi="Exo"/>
                              <w:color w:val="103A5D"/>
                              <w:kern w:val="50"/>
                              <w:sz w:val="12"/>
                              <w:szCs w:val="12"/>
                            </w:rPr>
                            <w:t xml:space="preserve">010 4146 001 </w:t>
                          </w:r>
                          <w:r w:rsidRPr="0052555D">
                            <w:rPr>
                              <w:rFonts w:ascii="Exo" w:hAnsi="Exo"/>
                              <w:color w:val="103A5D"/>
                              <w:kern w:val="50"/>
                              <w:sz w:val="12"/>
                              <w:szCs w:val="12"/>
                            </w:rPr>
                            <w:br/>
                            <w:t>kvnr@kvnr.nl</w:t>
                          </w:r>
                          <w:r w:rsidRPr="0052555D">
                            <w:rPr>
                              <w:rFonts w:ascii="Exo" w:hAnsi="Exo"/>
                              <w:color w:val="103A5D"/>
                              <w:kern w:val="50"/>
                              <w:sz w:val="12"/>
                              <w:szCs w:val="12"/>
                            </w:rPr>
                            <w:br/>
                          </w:r>
                          <w:r w:rsidRPr="0052555D">
                            <w:rPr>
                              <w:rFonts w:ascii="Exo" w:hAnsi="Exo"/>
                              <w:color w:val="E9550D"/>
                              <w:kern w:val="50"/>
                              <w:sz w:val="12"/>
                              <w:szCs w:val="12"/>
                            </w:rPr>
                            <w:t>www.kvnr.nl</w:t>
                          </w:r>
                        </w:p>
                        <w:p w14:paraId="3DCD7396" w14:textId="77777777" w:rsidR="00A63E81" w:rsidRPr="0052555D" w:rsidRDefault="00A63E81" w:rsidP="00A63E81">
                          <w:pPr>
                            <w:spacing w:afterLines="100" w:after="240" w:line="240" w:lineRule="auto"/>
                            <w:rPr>
                              <w:rFonts w:ascii="Exo" w:hAnsi="Exo"/>
                              <w:color w:val="103A5D"/>
                              <w:kern w:val="50"/>
                              <w:sz w:val="12"/>
                              <w:szCs w:val="12"/>
                              <w:lang w:val="en-US"/>
                            </w:rPr>
                          </w:pPr>
                          <w:r w:rsidRPr="0052555D">
                            <w:rPr>
                              <w:rFonts w:ascii="Exo" w:hAnsi="Exo"/>
                              <w:color w:val="103A5D"/>
                              <w:kern w:val="50"/>
                              <w:sz w:val="12"/>
                              <w:szCs w:val="12"/>
                              <w:lang w:val="en-US"/>
                            </w:rPr>
                            <w:t xml:space="preserve">Bank ABN AMRO </w:t>
                          </w:r>
                          <w:r w:rsidRPr="0052555D">
                            <w:rPr>
                              <w:rFonts w:ascii="Exo" w:hAnsi="Exo"/>
                              <w:color w:val="103A5D"/>
                              <w:kern w:val="50"/>
                              <w:sz w:val="12"/>
                              <w:szCs w:val="12"/>
                              <w:lang w:val="en-US"/>
                            </w:rPr>
                            <w:br/>
                            <w:t xml:space="preserve">IBAN NL20ABNA0412113236 </w:t>
                          </w:r>
                          <w:r w:rsidRPr="0052555D">
                            <w:rPr>
                              <w:rFonts w:ascii="Exo" w:hAnsi="Exo"/>
                              <w:color w:val="103A5D"/>
                              <w:kern w:val="50"/>
                              <w:sz w:val="12"/>
                              <w:szCs w:val="12"/>
                              <w:lang w:val="en-US"/>
                            </w:rPr>
                            <w:br/>
                            <w:t>BIC ABNANL2A</w:t>
                          </w:r>
                        </w:p>
                        <w:p w14:paraId="0DD817BD" w14:textId="77777777" w:rsidR="00A63E81" w:rsidRPr="0052555D" w:rsidRDefault="00A63E81" w:rsidP="00A63E81">
                          <w:pPr>
                            <w:spacing w:afterLines="100" w:after="240" w:line="240" w:lineRule="auto"/>
                            <w:rPr>
                              <w:rFonts w:ascii="Exo" w:hAnsi="Exo"/>
                              <w:color w:val="103A5D"/>
                              <w:kern w:val="50"/>
                              <w:sz w:val="12"/>
                              <w:szCs w:val="12"/>
                              <w:lang w:val="en-US"/>
                            </w:rPr>
                          </w:pPr>
                          <w:proofErr w:type="spellStart"/>
                          <w:r w:rsidRPr="0052555D">
                            <w:rPr>
                              <w:rFonts w:ascii="Exo" w:hAnsi="Exo"/>
                              <w:color w:val="103A5D"/>
                              <w:kern w:val="50"/>
                              <w:sz w:val="12"/>
                              <w:szCs w:val="12"/>
                              <w:lang w:val="en-US"/>
                            </w:rPr>
                            <w:t>KvK</w:t>
                          </w:r>
                          <w:proofErr w:type="spellEnd"/>
                          <w:r w:rsidRPr="0052555D">
                            <w:rPr>
                              <w:rFonts w:ascii="Exo" w:hAnsi="Exo"/>
                              <w:color w:val="103A5D"/>
                              <w:kern w:val="50"/>
                              <w:sz w:val="12"/>
                              <w:szCs w:val="12"/>
                              <w:lang w:val="en-US"/>
                            </w:rPr>
                            <w:t xml:space="preserve"> 40347143 </w:t>
                          </w:r>
                          <w:r w:rsidRPr="0052555D">
                            <w:rPr>
                              <w:rFonts w:ascii="Exo" w:hAnsi="Exo"/>
                              <w:color w:val="103A5D"/>
                              <w:kern w:val="50"/>
                              <w:sz w:val="12"/>
                              <w:szCs w:val="12"/>
                              <w:lang w:val="en-US"/>
                            </w:rPr>
                            <w:br/>
                            <w:t>BTW NL8017.69.413.B.01</w:t>
                          </w:r>
                        </w:p>
                      </w:txbxContent>
                    </wps:txbx>
                    <wps:bodyPr rot="0" vert="horz" wrap="square" lIns="0" tIns="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3286AD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482.25pt;margin-top:10.3pt;width:94.1pt;height:126.7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" filled="f" stroked="f">
              <v:textbox inset="0,0">
                <w:txbxContent>
                  <w:p w14:paraId="336CF471" w14:textId="77777777" w:rsidR="00A63E81" w:rsidRPr="0052555D" w:rsidRDefault="00A63E81" w:rsidP="00A63E81">
                    <w:pPr>
                      <w:spacing w:afterLines="100" w:after="240" w:line="240" w:lineRule="auto"/>
                      <w:rPr>
                        <w:rFonts w:ascii="Exo" w:hAnsi="Exo"/>
                        <w:color w:val="103A5D"/>
                        <w:kern w:val="50"/>
                        <w:sz w:val="12"/>
                        <w:szCs w:val="12"/>
                      </w:rPr>
                    </w:pPr>
                    <w:r w:rsidRPr="0052555D">
                      <w:rPr>
                        <w:rFonts w:ascii="Exo SemiBold" w:hAnsi="Exo SemiBold"/>
                        <w:color w:val="103A5D"/>
                        <w:kern w:val="50"/>
                        <w:sz w:val="12"/>
                        <w:szCs w:val="12"/>
                      </w:rPr>
                      <w:t>KVNR</w:t>
                    </w:r>
                    <w:r w:rsidRPr="0052555D">
                      <w:rPr>
                        <w:rFonts w:ascii="Exo SemiBold" w:hAnsi="Exo SemiBold"/>
                        <w:color w:val="103A5D"/>
                        <w:kern w:val="50"/>
                        <w:sz w:val="12"/>
                        <w:szCs w:val="12"/>
                      </w:rPr>
                      <w:br/>
                    </w:r>
                    <w:r w:rsidRPr="0052555D">
                      <w:rPr>
                        <w:rFonts w:ascii="Exo" w:hAnsi="Exo"/>
                        <w:color w:val="103A5D"/>
                        <w:kern w:val="50"/>
                        <w:sz w:val="12"/>
                        <w:szCs w:val="12"/>
                      </w:rPr>
                      <w:t>Boompjes 40</w:t>
                    </w:r>
                    <w:r w:rsidRPr="0052555D">
                      <w:rPr>
                        <w:rFonts w:ascii="Exo" w:hAnsi="Exo"/>
                        <w:color w:val="103A5D"/>
                        <w:kern w:val="50"/>
                        <w:sz w:val="12"/>
                        <w:szCs w:val="12"/>
                      </w:rPr>
                      <w:br/>
                      <w:t>3011 XB  Rotterdam</w:t>
                    </w:r>
                  </w:p>
                  <w:p w14:paraId="75EA6FBC" w14:textId="77777777" w:rsidR="00A63E81" w:rsidRPr="0052555D" w:rsidRDefault="00A63E81" w:rsidP="00A63E81">
                    <w:pPr>
                      <w:spacing w:afterLines="100" w:after="240" w:line="240" w:lineRule="auto"/>
                      <w:rPr>
                        <w:rFonts w:ascii="Exo" w:hAnsi="Exo"/>
                        <w:color w:val="103A5D"/>
                        <w:kern w:val="50"/>
                        <w:sz w:val="12"/>
                        <w:szCs w:val="12"/>
                      </w:rPr>
                    </w:pPr>
                    <w:r w:rsidRPr="0052555D">
                      <w:rPr>
                        <w:rFonts w:ascii="Exo" w:hAnsi="Exo"/>
                        <w:color w:val="103A5D"/>
                        <w:kern w:val="50"/>
                        <w:sz w:val="12"/>
                        <w:szCs w:val="12"/>
                      </w:rPr>
                      <w:t xml:space="preserve">010 4146 001 </w:t>
                    </w:r>
                    <w:r w:rsidRPr="0052555D">
                      <w:rPr>
                        <w:rFonts w:ascii="Exo" w:hAnsi="Exo"/>
                        <w:color w:val="103A5D"/>
                        <w:kern w:val="50"/>
                        <w:sz w:val="12"/>
                        <w:szCs w:val="12"/>
                      </w:rPr>
                      <w:br/>
                      <w:t>kvnr@kvnr.nl</w:t>
                    </w:r>
                    <w:r w:rsidRPr="0052555D">
                      <w:rPr>
                        <w:rFonts w:ascii="Exo" w:hAnsi="Exo"/>
                        <w:color w:val="103A5D"/>
                        <w:kern w:val="50"/>
                        <w:sz w:val="12"/>
                        <w:szCs w:val="12"/>
                      </w:rPr>
                      <w:br/>
                    </w:r>
                    <w:r w:rsidRPr="0052555D">
                      <w:rPr>
                        <w:rFonts w:ascii="Exo" w:hAnsi="Exo"/>
                        <w:color w:val="E9550D"/>
                        <w:kern w:val="50"/>
                        <w:sz w:val="12"/>
                        <w:szCs w:val="12"/>
                      </w:rPr>
                      <w:t>www.kvnr.nl</w:t>
                    </w:r>
                  </w:p>
                  <w:p w14:paraId="3DCD7396" w14:textId="77777777" w:rsidR="00A63E81" w:rsidRPr="0052555D" w:rsidRDefault="00A63E81" w:rsidP="00A63E81">
                    <w:pPr>
                      <w:spacing w:afterLines="100" w:after="240" w:line="240" w:lineRule="auto"/>
                      <w:rPr>
                        <w:rFonts w:ascii="Exo" w:hAnsi="Exo"/>
                        <w:color w:val="103A5D"/>
                        <w:kern w:val="50"/>
                        <w:sz w:val="12"/>
                        <w:szCs w:val="12"/>
                        <w:lang w:val="en-US"/>
                      </w:rPr>
                    </w:pPr>
                    <w:r w:rsidRPr="0052555D">
                      <w:rPr>
                        <w:rFonts w:ascii="Exo" w:hAnsi="Exo"/>
                        <w:color w:val="103A5D"/>
                        <w:kern w:val="50"/>
                        <w:sz w:val="12"/>
                        <w:szCs w:val="12"/>
                        <w:lang w:val="en-US"/>
                      </w:rPr>
                      <w:t xml:space="preserve">Bank ABN AMRO </w:t>
                    </w:r>
                    <w:r w:rsidRPr="0052555D">
                      <w:rPr>
                        <w:rFonts w:ascii="Exo" w:hAnsi="Exo"/>
                        <w:color w:val="103A5D"/>
                        <w:kern w:val="50"/>
                        <w:sz w:val="12"/>
                        <w:szCs w:val="12"/>
                        <w:lang w:val="en-US"/>
                      </w:rPr>
                      <w:br/>
                      <w:t xml:space="preserve">IBAN NL20ABNA0412113236 </w:t>
                    </w:r>
                    <w:r w:rsidRPr="0052555D">
                      <w:rPr>
                        <w:rFonts w:ascii="Exo" w:hAnsi="Exo"/>
                        <w:color w:val="103A5D"/>
                        <w:kern w:val="50"/>
                        <w:sz w:val="12"/>
                        <w:szCs w:val="12"/>
                        <w:lang w:val="en-US"/>
                      </w:rPr>
                      <w:br/>
                      <w:t>BIC ABNANL2A</w:t>
                    </w:r>
                  </w:p>
                  <w:p w14:paraId="0DD817BD" w14:textId="77777777" w:rsidR="00A63E81" w:rsidRPr="0052555D" w:rsidRDefault="00A63E81" w:rsidP="00A63E81">
                    <w:pPr>
                      <w:spacing w:afterLines="100" w:after="240" w:line="240" w:lineRule="auto"/>
                      <w:rPr>
                        <w:rFonts w:ascii="Exo" w:hAnsi="Exo"/>
                        <w:color w:val="103A5D"/>
                        <w:kern w:val="50"/>
                        <w:sz w:val="12"/>
                        <w:szCs w:val="12"/>
                        <w:lang w:val="en-US"/>
                      </w:rPr>
                    </w:pPr>
                    <w:proofErr w:type="spellStart"/>
                    <w:r w:rsidRPr="0052555D">
                      <w:rPr>
                        <w:rFonts w:ascii="Exo" w:hAnsi="Exo"/>
                        <w:color w:val="103A5D"/>
                        <w:kern w:val="50"/>
                        <w:sz w:val="12"/>
                        <w:szCs w:val="12"/>
                        <w:lang w:val="en-US"/>
                      </w:rPr>
                      <w:t>KvK</w:t>
                    </w:r>
                    <w:proofErr w:type="spellEnd"/>
                    <w:r w:rsidRPr="0052555D">
                      <w:rPr>
                        <w:rFonts w:ascii="Exo" w:hAnsi="Exo"/>
                        <w:color w:val="103A5D"/>
                        <w:kern w:val="50"/>
                        <w:sz w:val="12"/>
                        <w:szCs w:val="12"/>
                        <w:lang w:val="en-US"/>
                      </w:rPr>
                      <w:t xml:space="preserve"> 40347143 </w:t>
                    </w:r>
                    <w:r w:rsidRPr="0052555D">
                      <w:rPr>
                        <w:rFonts w:ascii="Exo" w:hAnsi="Exo"/>
                        <w:color w:val="103A5D"/>
                        <w:kern w:val="50"/>
                        <w:sz w:val="12"/>
                        <w:szCs w:val="12"/>
                        <w:lang w:val="en-US"/>
                      </w:rPr>
                      <w:br/>
                      <w:t>BTW NL8017.69.413.B.01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A26B71">
      <w:rPr>
        <w:noProof/>
      </w:rPr>
      <w:drawing>
        <wp:anchor distT="0" distB="0" distL="114300" distR="114300" simplePos="0" relativeHeight="251663360" behindDoc="1" locked="0" layoutInCell="1" allowOverlap="1" wp14:anchorId="6BF17732" wp14:editId="2976BADE">
          <wp:simplePos x="0" y="0"/>
          <wp:positionH relativeFrom="page">
            <wp:posOffset>4273550</wp:posOffset>
          </wp:positionH>
          <wp:positionV relativeFrom="page">
            <wp:posOffset>9001125</wp:posOffset>
          </wp:positionV>
          <wp:extent cx="2077200" cy="1695600"/>
          <wp:effectExtent l="0" t="0" r="0" b="0"/>
          <wp:wrapNone/>
          <wp:docPr id="3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200" cy="1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6B71">
      <w:rPr>
        <w:noProof/>
      </w:rPr>
      <w:drawing>
        <wp:anchor distT="0" distB="0" distL="114300" distR="114300" simplePos="0" relativeHeight="251661312" behindDoc="1" locked="0" layoutInCell="1" allowOverlap="1" wp14:anchorId="3AF81C4E" wp14:editId="5B629F3F">
          <wp:simplePos x="0" y="0"/>
          <wp:positionH relativeFrom="page">
            <wp:posOffset>405130</wp:posOffset>
          </wp:positionH>
          <wp:positionV relativeFrom="page">
            <wp:posOffset>377825</wp:posOffset>
          </wp:positionV>
          <wp:extent cx="2160000" cy="874800"/>
          <wp:effectExtent l="0" t="0" r="0" b="1905"/>
          <wp:wrapNone/>
          <wp:docPr id="4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87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4pt;height:62.25pt" o:bullet="t">
        <v:imagedata r:id="rId1" o:title="pijl"/>
      </v:shape>
    </w:pict>
  </w:numPicBullet>
  <w:abstractNum w:abstractNumId="0" w15:restartNumberingAfterBreak="0">
    <w:nsid w:val="0A550543"/>
    <w:multiLevelType w:val="hybridMultilevel"/>
    <w:tmpl w:val="2E4EE1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37543"/>
    <w:multiLevelType w:val="hybridMultilevel"/>
    <w:tmpl w:val="C56C3BE2"/>
    <w:lvl w:ilvl="0" w:tplc="5ED20DEE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073A3"/>
    <w:multiLevelType w:val="hybridMultilevel"/>
    <w:tmpl w:val="EE3AC9E8"/>
    <w:lvl w:ilvl="0" w:tplc="5ED20DEE">
      <w:numFmt w:val="bullet"/>
      <w:lvlText w:val=""/>
      <w:lvlPicBulletId w:val="0"/>
      <w:lvlJc w:val="left"/>
      <w:pPr>
        <w:ind w:left="786" w:hanging="360"/>
      </w:pPr>
      <w:rPr>
        <w:rFonts w:ascii="Symbol" w:eastAsiaTheme="minorHAnsi" w:hAnsi="Symbol" w:cstheme="minorBidi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2AC572C2"/>
    <w:multiLevelType w:val="hybridMultilevel"/>
    <w:tmpl w:val="9EBAC1B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FA68F7"/>
    <w:multiLevelType w:val="hybridMultilevel"/>
    <w:tmpl w:val="55CA7BD0"/>
    <w:lvl w:ilvl="0" w:tplc="5ED20DEE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DD746E"/>
    <w:multiLevelType w:val="hybridMultilevel"/>
    <w:tmpl w:val="CFA218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4E2A79"/>
    <w:multiLevelType w:val="hybridMultilevel"/>
    <w:tmpl w:val="79CE5D90"/>
    <w:lvl w:ilvl="0" w:tplc="A8266EFE">
      <w:numFmt w:val="bullet"/>
      <w:lvlText w:val="-"/>
      <w:lvlJc w:val="left"/>
      <w:pPr>
        <w:ind w:left="711" w:hanging="645"/>
      </w:pPr>
      <w:rPr>
        <w:rFonts w:ascii="Exo" w:eastAsiaTheme="minorHAnsi" w:hAnsi="Exo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7" w15:restartNumberingAfterBreak="0">
    <w:nsid w:val="54C00CD3"/>
    <w:multiLevelType w:val="hybridMultilevel"/>
    <w:tmpl w:val="D294FF38"/>
    <w:lvl w:ilvl="0" w:tplc="92066720">
      <w:numFmt w:val="bullet"/>
      <w:lvlText w:val="-"/>
      <w:lvlJc w:val="left"/>
      <w:pPr>
        <w:ind w:left="720" w:hanging="360"/>
      </w:pPr>
      <w:rPr>
        <w:rFonts w:ascii="Exo" w:eastAsiaTheme="minorHAnsi" w:hAnsi="Exo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375DE6"/>
    <w:multiLevelType w:val="hybridMultilevel"/>
    <w:tmpl w:val="FB128A80"/>
    <w:lvl w:ilvl="0" w:tplc="5ED20DEE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3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EA35ED"/>
    <w:multiLevelType w:val="hybridMultilevel"/>
    <w:tmpl w:val="F39EA4E2"/>
    <w:lvl w:ilvl="0" w:tplc="0413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3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C12F87"/>
    <w:multiLevelType w:val="hybridMultilevel"/>
    <w:tmpl w:val="FF446D96"/>
    <w:lvl w:ilvl="0" w:tplc="5ED20DEE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506B79"/>
    <w:multiLevelType w:val="hybridMultilevel"/>
    <w:tmpl w:val="5F0E28DE"/>
    <w:lvl w:ilvl="0" w:tplc="DE8AF79A">
      <w:numFmt w:val="bullet"/>
      <w:lvlText w:val="-"/>
      <w:lvlJc w:val="left"/>
      <w:pPr>
        <w:ind w:left="720" w:hanging="360"/>
      </w:pPr>
      <w:rPr>
        <w:rFonts w:ascii="Exo" w:eastAsiaTheme="minorHAnsi" w:hAnsi="Exo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334161"/>
    <w:multiLevelType w:val="hybridMultilevel"/>
    <w:tmpl w:val="BD16A972"/>
    <w:lvl w:ilvl="0" w:tplc="5ED20DEE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1"/>
  </w:num>
  <w:num w:numId="5">
    <w:abstractNumId w:val="1"/>
  </w:num>
  <w:num w:numId="6">
    <w:abstractNumId w:val="10"/>
  </w:num>
  <w:num w:numId="7">
    <w:abstractNumId w:val="7"/>
  </w:num>
  <w:num w:numId="8">
    <w:abstractNumId w:val="12"/>
  </w:num>
  <w:num w:numId="9">
    <w:abstractNumId w:val="2"/>
  </w:num>
  <w:num w:numId="10">
    <w:abstractNumId w:val="6"/>
  </w:num>
  <w:num w:numId="11">
    <w:abstractNumId w:val="4"/>
  </w:num>
  <w:num w:numId="12">
    <w:abstractNumId w:val="9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/>
  <w:attachedTemplate r:id="rId1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412"/>
    <w:rsid w:val="000C6DB0"/>
    <w:rsid w:val="00182E97"/>
    <w:rsid w:val="001B5C90"/>
    <w:rsid w:val="001E7CE0"/>
    <w:rsid w:val="001F6FB9"/>
    <w:rsid w:val="00202CAC"/>
    <w:rsid w:val="003F409D"/>
    <w:rsid w:val="0042190F"/>
    <w:rsid w:val="00496412"/>
    <w:rsid w:val="004F6702"/>
    <w:rsid w:val="00591DC6"/>
    <w:rsid w:val="006B2793"/>
    <w:rsid w:val="00846F10"/>
    <w:rsid w:val="008A4AF7"/>
    <w:rsid w:val="009441D0"/>
    <w:rsid w:val="00A63E81"/>
    <w:rsid w:val="00BB2CFE"/>
    <w:rsid w:val="00BD6120"/>
    <w:rsid w:val="00C95EE4"/>
    <w:rsid w:val="00CF5B54"/>
    <w:rsid w:val="00DF74AE"/>
    <w:rsid w:val="00E27021"/>
    <w:rsid w:val="00E31554"/>
    <w:rsid w:val="00E80ED7"/>
    <w:rsid w:val="00ED2877"/>
    <w:rsid w:val="00FA2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A4A2D1"/>
  <w15:chartTrackingRefBased/>
  <w15:docId w15:val="{D05FD065-D237-4F06-944C-8F0B1555E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6B2793"/>
  </w:style>
  <w:style w:type="paragraph" w:styleId="Kop1">
    <w:name w:val="heading 1"/>
    <w:basedOn w:val="Standaard"/>
    <w:next w:val="Standaard"/>
    <w:link w:val="Kop1Char"/>
    <w:uiPriority w:val="9"/>
    <w:qFormat/>
    <w:rsid w:val="006B2793"/>
    <w:pPr>
      <w:keepNext/>
      <w:keepLines/>
      <w:spacing w:before="240" w:after="0"/>
      <w:outlineLvl w:val="0"/>
    </w:pPr>
    <w:rPr>
      <w:rFonts w:ascii="Exo SemiBold" w:eastAsiaTheme="majorEastAsia" w:hAnsi="Exo SemiBold" w:cstheme="majorBidi"/>
      <w:color w:val="000000" w:themeColor="text1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B2793"/>
    <w:pPr>
      <w:keepNext/>
      <w:keepLines/>
      <w:spacing w:before="40" w:after="0"/>
      <w:outlineLvl w:val="1"/>
    </w:pPr>
    <w:rPr>
      <w:rFonts w:ascii="Exo SemiBold" w:eastAsiaTheme="majorEastAsia" w:hAnsi="Exo SemiBold" w:cstheme="majorBidi"/>
      <w:color w:val="000000" w:themeColor="tex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locked/>
    <w:rsid w:val="001B5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B5C90"/>
  </w:style>
  <w:style w:type="paragraph" w:styleId="Voettekst">
    <w:name w:val="footer"/>
    <w:basedOn w:val="Standaard"/>
    <w:link w:val="VoettekstChar"/>
    <w:uiPriority w:val="99"/>
    <w:unhideWhenUsed/>
    <w:rsid w:val="001B5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B5C90"/>
  </w:style>
  <w:style w:type="paragraph" w:customStyle="1" w:styleId="KVNR">
    <w:name w:val="KVNR"/>
    <w:basedOn w:val="Kop1"/>
    <w:link w:val="KVNRChar"/>
    <w:qFormat/>
    <w:rsid w:val="006B2793"/>
  </w:style>
  <w:style w:type="character" w:customStyle="1" w:styleId="Kop1Char">
    <w:name w:val="Kop 1 Char"/>
    <w:basedOn w:val="Standaardalinea-lettertype"/>
    <w:link w:val="Kop1"/>
    <w:uiPriority w:val="9"/>
    <w:rsid w:val="006B2793"/>
    <w:rPr>
      <w:rFonts w:ascii="Exo SemiBold" w:eastAsiaTheme="majorEastAsia" w:hAnsi="Exo SemiBold" w:cstheme="majorBidi"/>
      <w:color w:val="000000" w:themeColor="text1"/>
      <w:sz w:val="32"/>
      <w:szCs w:val="32"/>
    </w:rPr>
  </w:style>
  <w:style w:type="character" w:customStyle="1" w:styleId="KVNRChar">
    <w:name w:val="KVNR Char"/>
    <w:basedOn w:val="Standaardalinea-lettertype"/>
    <w:link w:val="KVNR"/>
    <w:rsid w:val="006B2793"/>
    <w:rPr>
      <w:rFonts w:ascii="Exo SemiBold" w:eastAsiaTheme="majorEastAsia" w:hAnsi="Exo SemiBold" w:cstheme="majorBidi"/>
      <w:color w:val="000000" w:themeColor="text1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6B2793"/>
    <w:rPr>
      <w:rFonts w:ascii="Exo SemiBold" w:eastAsiaTheme="majorEastAsia" w:hAnsi="Exo SemiBold" w:cstheme="majorBidi"/>
      <w:color w:val="000000" w:themeColor="text1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6B2793"/>
    <w:pPr>
      <w:spacing w:after="0" w:line="240" w:lineRule="auto"/>
      <w:contextualSpacing/>
    </w:pPr>
    <w:rPr>
      <w:rFonts w:ascii="Exo SemiBold" w:eastAsiaTheme="majorEastAsia" w:hAnsi="Exo SemiBold" w:cstheme="majorBidi"/>
      <w:color w:val="000000" w:themeColor="text1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B2793"/>
    <w:rPr>
      <w:rFonts w:ascii="Exo SemiBold" w:eastAsiaTheme="majorEastAsia" w:hAnsi="Exo SemiBold" w:cstheme="majorBidi"/>
      <w:color w:val="000000" w:themeColor="text1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B2793"/>
    <w:pPr>
      <w:numPr>
        <w:ilvl w:val="1"/>
      </w:numPr>
    </w:pPr>
    <w:rPr>
      <w:rFonts w:ascii="Exo Light" w:eastAsiaTheme="minorEastAsia" w:hAnsi="Exo Light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B2793"/>
    <w:rPr>
      <w:rFonts w:ascii="Exo Light" w:eastAsiaTheme="minorEastAsia" w:hAnsi="Exo Light"/>
      <w:color w:val="5A5A5A" w:themeColor="text1" w:themeTint="A5"/>
      <w:spacing w:val="15"/>
    </w:rPr>
  </w:style>
  <w:style w:type="character" w:styleId="Intensievebenadrukking">
    <w:name w:val="Intense Emphasis"/>
    <w:basedOn w:val="Standaardalinea-lettertype"/>
    <w:uiPriority w:val="21"/>
    <w:qFormat/>
    <w:rsid w:val="006B2793"/>
    <w:rPr>
      <w:rFonts w:ascii="Exo" w:hAnsi="Exo"/>
      <w:i/>
      <w:iCs/>
      <w:color w:val="8FC9EA"/>
    </w:rPr>
  </w:style>
  <w:style w:type="character" w:styleId="Zwaar">
    <w:name w:val="Strong"/>
    <w:basedOn w:val="Standaardalinea-lettertype"/>
    <w:uiPriority w:val="22"/>
    <w:qFormat/>
    <w:rsid w:val="006B2793"/>
    <w:rPr>
      <w:rFonts w:ascii="Exo ExtraBold" w:hAnsi="Exo ExtraBold"/>
      <w:b/>
      <w:bCs/>
      <w:color w:val="000000" w:themeColor="text1"/>
      <w:sz w:val="16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B279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103A5D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B2793"/>
    <w:rPr>
      <w:i/>
      <w:iCs/>
      <w:color w:val="103A5D"/>
    </w:rPr>
  </w:style>
  <w:style w:type="character" w:styleId="Intensieveverwijzing">
    <w:name w:val="Intense Reference"/>
    <w:basedOn w:val="Standaardalinea-lettertype"/>
    <w:uiPriority w:val="32"/>
    <w:qFormat/>
    <w:rsid w:val="006B2793"/>
    <w:rPr>
      <w:rFonts w:ascii="Exo SemiBold" w:hAnsi="Exo SemiBold"/>
      <w:b/>
      <w:bCs/>
      <w:smallCaps/>
      <w:color w:val="103A5D"/>
      <w:spacing w:val="5"/>
    </w:rPr>
  </w:style>
  <w:style w:type="character" w:styleId="Tekstvantijdelijkeaanduiding">
    <w:name w:val="Placeholder Text"/>
    <w:basedOn w:val="Standaardalinea-lettertype"/>
    <w:uiPriority w:val="99"/>
    <w:semiHidden/>
    <w:rsid w:val="00496412"/>
    <w:rPr>
      <w:color w:val="808080"/>
    </w:rPr>
  </w:style>
  <w:style w:type="paragraph" w:styleId="Lijstalinea">
    <w:name w:val="List Paragraph"/>
    <w:basedOn w:val="Standaard"/>
    <w:uiPriority w:val="34"/>
    <w:qFormat/>
    <w:rsid w:val="00496412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42190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2190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4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02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turm@kvnr.n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5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8%20Huisstijl%20KVNR%20Onder%20embargo%2015%20juni\02%20Sjablonen\KVNR%20Brief%20sjabloon%20NL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B8DE2B3A7A7407BABA329D972EE23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CB1916-4A59-4296-BF68-2BDAB97DC4E1}"/>
      </w:docPartPr>
      <w:docPartBody>
        <w:p w:rsidR="005336C5" w:rsidRDefault="00B61C3B" w:rsidP="00B61C3B">
          <w:pPr>
            <w:pStyle w:val="8B8DE2B3A7A7407BABA329D972EE23B42"/>
          </w:pPr>
          <w:r>
            <w:rPr>
              <w:rStyle w:val="Tekstvantijdelijkeaanduiding"/>
            </w:rPr>
            <w:t>(Tekst invoeren)</w:t>
          </w:r>
        </w:p>
      </w:docPartBody>
    </w:docPart>
    <w:docPart>
      <w:docPartPr>
        <w:name w:val="364418FD630B4192BFAEC7CB4193A3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4A2C04-8AEF-49E2-98E5-A6DA23EE057C}"/>
      </w:docPartPr>
      <w:docPartBody>
        <w:p w:rsidR="005336C5" w:rsidRDefault="00B61C3B" w:rsidP="00B61C3B">
          <w:pPr>
            <w:pStyle w:val="364418FD630B4192BFAEC7CB4193A3AB2"/>
          </w:pPr>
          <w:r w:rsidRPr="004C569C">
            <w:rPr>
              <w:rStyle w:val="Tekstvantijdelijkeaanduiding"/>
            </w:rPr>
            <w:t>Kies een item.</w:t>
          </w:r>
        </w:p>
      </w:docPartBody>
    </w:docPart>
    <w:docPart>
      <w:docPartPr>
        <w:name w:val="4226E162B8D943D4B5BF0A515F1E56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69C8E0-A781-46C9-8B7A-201FE81BC96E}"/>
      </w:docPartPr>
      <w:docPartBody>
        <w:p w:rsidR="005336C5" w:rsidRDefault="00B61C3B" w:rsidP="00B61C3B">
          <w:pPr>
            <w:pStyle w:val="4226E162B8D943D4B5BF0A515F1E56AB1"/>
          </w:pPr>
          <w:r w:rsidRPr="003024D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F1F0F9C99F24702B9B379D9277D57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7DA95C-EF6D-4224-A31A-F6398191BEC1}"/>
      </w:docPartPr>
      <w:docPartBody>
        <w:p w:rsidR="005336C5" w:rsidRDefault="00B61C3B" w:rsidP="00B61C3B">
          <w:pPr>
            <w:pStyle w:val="2F1F0F9C99F24702B9B379D9277D57831"/>
          </w:pPr>
          <w:r w:rsidRPr="003024D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94292E2093B49EDA4AE7DF547671E9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809F37-50A3-466F-BA6E-5850C78319A5}"/>
      </w:docPartPr>
      <w:docPartBody>
        <w:p w:rsidR="005336C5" w:rsidRDefault="00B61C3B" w:rsidP="00B61C3B">
          <w:pPr>
            <w:pStyle w:val="294292E2093B49EDA4AE7DF547671E9B1"/>
          </w:pPr>
          <w:r w:rsidRPr="003024D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7317B54747C4CE78CCA2BECB826C0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BD260C-627B-4068-92E6-A8A1DA6CDF1A}"/>
      </w:docPartPr>
      <w:docPartBody>
        <w:p w:rsidR="005336C5" w:rsidRDefault="00B61C3B" w:rsidP="00B61C3B">
          <w:pPr>
            <w:pStyle w:val="97317B54747C4CE78CCA2BECB826C0F61"/>
          </w:pPr>
          <w:r w:rsidRPr="003024D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777CA4EB0744BAB8DD2E5B68DF625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351307E-6C34-4949-8E85-9820D336C624}"/>
      </w:docPartPr>
      <w:docPartBody>
        <w:p w:rsidR="005336C5" w:rsidRDefault="00B61C3B" w:rsidP="00B61C3B">
          <w:pPr>
            <w:pStyle w:val="9777CA4EB0744BAB8DD2E5B68DF625D71"/>
          </w:pPr>
          <w:r w:rsidRPr="003024D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E7F54808E5A43FF9A745DE2DDC95F5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C24C25-7C9B-4A30-BDAD-87B0589B4DB2}"/>
      </w:docPartPr>
      <w:docPartBody>
        <w:p w:rsidR="005336C5" w:rsidRDefault="00B61C3B" w:rsidP="00B61C3B">
          <w:pPr>
            <w:pStyle w:val="FE7F54808E5A43FF9A745DE2DDC95F591"/>
          </w:pPr>
          <w:r w:rsidRPr="003024D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378B1EDE1F644A79B4C133F517CB7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0D0D1D-56BB-4200-B4A5-06AC9B0B1EFA}"/>
      </w:docPartPr>
      <w:docPartBody>
        <w:p w:rsidR="005336C5" w:rsidRDefault="00B61C3B" w:rsidP="00B61C3B">
          <w:pPr>
            <w:pStyle w:val="B378B1EDE1F644A79B4C133F517CB7871"/>
          </w:pPr>
          <w:r w:rsidRPr="003024D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4A898B2EA7949A89B076EF25FBF59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CE8C761-55CF-43EC-8ACA-E97D78CCB74F}"/>
      </w:docPartPr>
      <w:docPartBody>
        <w:p w:rsidR="005336C5" w:rsidRDefault="00B61C3B" w:rsidP="00B61C3B">
          <w:pPr>
            <w:pStyle w:val="84A898B2EA7949A89B076EF25FBF594D1"/>
          </w:pPr>
          <w:r w:rsidRPr="003024D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1248F28A8844E9299E334B2E722E6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590472-974D-4E48-962A-9D67731F38D9}"/>
      </w:docPartPr>
      <w:docPartBody>
        <w:p w:rsidR="005336C5" w:rsidRDefault="00B61C3B" w:rsidP="00B61C3B">
          <w:pPr>
            <w:pStyle w:val="11248F28A8844E9299E334B2E722E6281"/>
          </w:pPr>
          <w:r>
            <w:rPr>
              <w:rStyle w:val="Tekstvantijdelijkeaanduiding"/>
            </w:rPr>
            <w:t>(Tekst invoeren)</w:t>
          </w:r>
        </w:p>
      </w:docPartBody>
    </w:docPart>
    <w:docPart>
      <w:docPartPr>
        <w:name w:val="177E9F73E7E449F8A091133D8BBF8D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1FD9C6E-6413-4840-8516-4E6751062D32}"/>
      </w:docPartPr>
      <w:docPartBody>
        <w:p w:rsidR="005336C5" w:rsidRDefault="00B61C3B" w:rsidP="00B61C3B">
          <w:pPr>
            <w:pStyle w:val="177E9F73E7E449F8A091133D8BBF8DC31"/>
          </w:pPr>
          <w:r>
            <w:rPr>
              <w:rStyle w:val="Tekstvantijdelijkeaanduiding"/>
            </w:rPr>
            <w:t>(Tekst invoeren)</w:t>
          </w:r>
        </w:p>
      </w:docPartBody>
    </w:docPart>
    <w:docPart>
      <w:docPartPr>
        <w:name w:val="C915B252A9E9419EBD69DA5D9774634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8486AC1-2614-4991-9617-E64F183A520D}"/>
      </w:docPartPr>
      <w:docPartBody>
        <w:p w:rsidR="005336C5" w:rsidRDefault="00B61C3B" w:rsidP="00B61C3B">
          <w:pPr>
            <w:pStyle w:val="C915B252A9E9419EBD69DA5D9774634B1"/>
          </w:pPr>
          <w:r>
            <w:rPr>
              <w:rStyle w:val="Tekstvantijdelijkeaanduiding"/>
            </w:rPr>
            <w:t>(Tekst invoeren)</w:t>
          </w:r>
        </w:p>
      </w:docPartBody>
    </w:docPart>
    <w:docPart>
      <w:docPartPr>
        <w:name w:val="EB7F2B1D525E4EEB8D8357A91F14D1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22FCB3-72DB-4F20-A25B-E44C156EBC85}"/>
      </w:docPartPr>
      <w:docPartBody>
        <w:p w:rsidR="005336C5" w:rsidRDefault="00B61C3B" w:rsidP="00B61C3B">
          <w:pPr>
            <w:pStyle w:val="EB7F2B1D525E4EEB8D8357A91F14D1091"/>
          </w:pPr>
          <w:r>
            <w:rPr>
              <w:rStyle w:val="Tekstvantijdelijkeaanduiding"/>
            </w:rPr>
            <w:t>(Tekst invoeren)</w:t>
          </w:r>
        </w:p>
      </w:docPartBody>
    </w:docPart>
    <w:docPart>
      <w:docPartPr>
        <w:name w:val="1C543F7A27FA429E92CFA290A67596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6565467-3783-4202-937B-1AFD52CC25BE}"/>
      </w:docPartPr>
      <w:docPartBody>
        <w:p w:rsidR="005336C5" w:rsidRDefault="00B61C3B" w:rsidP="00B61C3B">
          <w:pPr>
            <w:pStyle w:val="1C543F7A27FA429E92CFA290A67596381"/>
          </w:pPr>
          <w:r>
            <w:rPr>
              <w:rStyle w:val="Tekstvantijdelijkeaanduiding"/>
            </w:rPr>
            <w:t>(Tekst invoeren)</w:t>
          </w:r>
        </w:p>
      </w:docPartBody>
    </w:docPart>
    <w:docPart>
      <w:docPartPr>
        <w:name w:val="3A9F5FA7134849D2897FCAD639EA12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638EBA-4FAF-49CD-B842-937F51E40FBC}"/>
      </w:docPartPr>
      <w:docPartBody>
        <w:p w:rsidR="005336C5" w:rsidRDefault="00B61C3B" w:rsidP="00B61C3B">
          <w:pPr>
            <w:pStyle w:val="3A9F5FA7134849D2897FCAD639EA12CE1"/>
          </w:pPr>
          <w:r>
            <w:rPr>
              <w:rStyle w:val="Tekstvantijdelijkeaanduiding"/>
            </w:rPr>
            <w:t>(Tekst invoeren)</w:t>
          </w:r>
        </w:p>
      </w:docPartBody>
    </w:docPart>
    <w:docPart>
      <w:docPartPr>
        <w:name w:val="C7F7340C6C4945FAA7FA76EE355F5A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40CC3B9-1B14-4FAD-BF53-5652DF2B9348}"/>
      </w:docPartPr>
      <w:docPartBody>
        <w:p w:rsidR="005336C5" w:rsidRDefault="00B61C3B" w:rsidP="00B61C3B">
          <w:pPr>
            <w:pStyle w:val="C7F7340C6C4945FAA7FA76EE355F5A621"/>
          </w:pPr>
          <w:r>
            <w:rPr>
              <w:rStyle w:val="Tekstvantijdelijkeaanduiding"/>
            </w:rPr>
            <w:t>(Tekst invoeren)</w:t>
          </w:r>
        </w:p>
      </w:docPartBody>
    </w:docPart>
    <w:docPart>
      <w:docPartPr>
        <w:name w:val="1F0EA15C3AE14923ADA15611A4329A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39BEBB-9A8E-4567-957E-6778DCF565BB}"/>
      </w:docPartPr>
      <w:docPartBody>
        <w:p w:rsidR="005336C5" w:rsidRDefault="00B61C3B" w:rsidP="00B61C3B">
          <w:pPr>
            <w:pStyle w:val="1F0EA15C3AE14923ADA15611A4329A011"/>
          </w:pPr>
          <w:r>
            <w:rPr>
              <w:rStyle w:val="Tekstvantijdelijkeaanduiding"/>
            </w:rPr>
            <w:t>(Tekst invoeren)</w:t>
          </w:r>
        </w:p>
      </w:docPartBody>
    </w:docPart>
    <w:docPart>
      <w:docPartPr>
        <w:name w:val="AA1BA201B0094264AD1780DAF1D1F4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6CA89C-5A7E-44E3-A65F-E1823C551635}"/>
      </w:docPartPr>
      <w:docPartBody>
        <w:p w:rsidR="005336C5" w:rsidRDefault="00B61C3B" w:rsidP="00B61C3B">
          <w:pPr>
            <w:pStyle w:val="AA1BA201B0094264AD1780DAF1D1F4141"/>
          </w:pPr>
          <w:r>
            <w:rPr>
              <w:rStyle w:val="Tekstvantijdelijkeaanduiding"/>
            </w:rPr>
            <w:t>(Tekst invoeren)</w:t>
          </w:r>
        </w:p>
      </w:docPartBody>
    </w:docPart>
    <w:docPart>
      <w:docPartPr>
        <w:name w:val="C5861D3671E541029FB482FD94FDD4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FC17A9-3B32-4C67-8C41-1E6FC7D323D3}"/>
      </w:docPartPr>
      <w:docPartBody>
        <w:p w:rsidR="005336C5" w:rsidRDefault="00B61C3B" w:rsidP="00B61C3B">
          <w:pPr>
            <w:pStyle w:val="C5861D3671E541029FB482FD94FDD4071"/>
          </w:pPr>
          <w:r>
            <w:rPr>
              <w:rStyle w:val="Tekstvantijdelijkeaanduiding"/>
            </w:rPr>
            <w:t>(Tekst invoeren)</w:t>
          </w:r>
        </w:p>
      </w:docPartBody>
    </w:docPart>
    <w:docPart>
      <w:docPartPr>
        <w:name w:val="0573237F6AA94232BFC686A394F3CA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635361-4BEE-4ED5-BE73-2EF191A9A7A7}"/>
      </w:docPartPr>
      <w:docPartBody>
        <w:p w:rsidR="005336C5" w:rsidRDefault="00B61C3B" w:rsidP="00B61C3B">
          <w:pPr>
            <w:pStyle w:val="0573237F6AA94232BFC686A394F3CAB81"/>
          </w:pPr>
          <w:r>
            <w:rPr>
              <w:rStyle w:val="Tekstvantijdelijkeaanduiding"/>
            </w:rPr>
            <w:t>(Tekst invoeren)</w:t>
          </w:r>
        </w:p>
      </w:docPartBody>
    </w:docPart>
    <w:docPart>
      <w:docPartPr>
        <w:name w:val="6510B85919BC4F85A51C6D60D3EC2D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009439-3FC3-418D-843E-D509888F6258}"/>
      </w:docPartPr>
      <w:docPartBody>
        <w:p w:rsidR="005336C5" w:rsidRDefault="00B61C3B" w:rsidP="00B61C3B">
          <w:pPr>
            <w:pStyle w:val="6510B85919BC4F85A51C6D60D3EC2DE91"/>
          </w:pPr>
          <w:r>
            <w:rPr>
              <w:rStyle w:val="Tekstvantijdelijkeaanduiding"/>
            </w:rPr>
            <w:t>(Tekst invoeren)</w:t>
          </w:r>
        </w:p>
      </w:docPartBody>
    </w:docPart>
    <w:docPart>
      <w:docPartPr>
        <w:name w:val="0AEBD4D47633481B9CD01BBAB2AEF4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26BDEC-73C1-4BFC-B4AC-F829FBE45BD9}"/>
      </w:docPartPr>
      <w:docPartBody>
        <w:p w:rsidR="005336C5" w:rsidRDefault="00B61C3B" w:rsidP="00B61C3B">
          <w:pPr>
            <w:pStyle w:val="0AEBD4D47633481B9CD01BBAB2AEF4DF1"/>
          </w:pPr>
          <w:r>
            <w:rPr>
              <w:rStyle w:val="Tekstvantijdelijkeaanduiding"/>
            </w:rPr>
            <w:t>(Tekst invoeren)</w:t>
          </w:r>
        </w:p>
      </w:docPartBody>
    </w:docPart>
    <w:docPart>
      <w:docPartPr>
        <w:name w:val="5F6A1ED2FF6C4606AC3A23CDC88284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5E78D9-FDF9-4451-B2ED-7AED3EC8073E}"/>
      </w:docPartPr>
      <w:docPartBody>
        <w:p w:rsidR="005336C5" w:rsidRDefault="00B61C3B" w:rsidP="00B61C3B">
          <w:pPr>
            <w:pStyle w:val="5F6A1ED2FF6C4606AC3A23CDC88284AF1"/>
          </w:pPr>
          <w:r>
            <w:rPr>
              <w:rStyle w:val="Tekstvantijdelijkeaanduiding"/>
            </w:rPr>
            <w:t>(Tekst invoeren)</w:t>
          </w:r>
        </w:p>
      </w:docPartBody>
    </w:docPart>
    <w:docPart>
      <w:docPartPr>
        <w:name w:val="6EE6EBAE885F4069B92FDF1FFD35FC8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8AFC47-9FD9-44C1-A15E-F8FD3AC66541}"/>
      </w:docPartPr>
      <w:docPartBody>
        <w:p w:rsidR="005336C5" w:rsidRDefault="00B61C3B" w:rsidP="00B61C3B">
          <w:pPr>
            <w:pStyle w:val="6EE6EBAE885F4069B92FDF1FFD35FC8E1"/>
          </w:pPr>
          <w:r>
            <w:rPr>
              <w:rStyle w:val="Tekstvantijdelijkeaanduiding"/>
            </w:rPr>
            <w:t>(Tekst invoeren)</w:t>
          </w:r>
        </w:p>
      </w:docPartBody>
    </w:docPart>
    <w:docPart>
      <w:docPartPr>
        <w:name w:val="62ED3DCA320142A1B014A0BC5E57D3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11762E-D4DE-468F-9B6E-7439B3F8384E}"/>
      </w:docPartPr>
      <w:docPartBody>
        <w:p w:rsidR="005336C5" w:rsidRDefault="00B61C3B" w:rsidP="00B61C3B">
          <w:pPr>
            <w:pStyle w:val="62ED3DCA320142A1B014A0BC5E57D3371"/>
          </w:pPr>
          <w:r>
            <w:rPr>
              <w:rStyle w:val="Tekstvantijdelijkeaanduiding"/>
            </w:rPr>
            <w:t>(Tekst invoeren)</w:t>
          </w:r>
        </w:p>
      </w:docPartBody>
    </w:docPart>
    <w:docPart>
      <w:docPartPr>
        <w:name w:val="D7A399868F4C45E19ABEC7B69E8F42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2759DE-3AA6-4BF7-8A75-212DEED01238}"/>
      </w:docPartPr>
      <w:docPartBody>
        <w:p w:rsidR="005336C5" w:rsidRDefault="00B61C3B" w:rsidP="00B61C3B">
          <w:pPr>
            <w:pStyle w:val="D7A399868F4C45E19ABEC7B69E8F42CF1"/>
          </w:pPr>
          <w:r>
            <w:rPr>
              <w:rStyle w:val="Tekstvantijdelijkeaanduiding"/>
            </w:rPr>
            <w:t>(Tekst invoeren)</w:t>
          </w:r>
        </w:p>
      </w:docPartBody>
    </w:docPart>
    <w:docPart>
      <w:docPartPr>
        <w:name w:val="1B31EAD845724CDABE392C4408D011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505D82-1A83-471D-B737-445EEDCBC562}"/>
      </w:docPartPr>
      <w:docPartBody>
        <w:p w:rsidR="005336C5" w:rsidRDefault="00B61C3B" w:rsidP="00B61C3B">
          <w:pPr>
            <w:pStyle w:val="1B31EAD845724CDABE392C4408D0116F1"/>
          </w:pPr>
          <w:bookmarkStart w:id="0" w:name="_GoBack"/>
          <w:r>
            <w:rPr>
              <w:rStyle w:val="Tekstvantijdelijkeaanduiding"/>
            </w:rPr>
            <w:t>(Tekst invoeren)</w:t>
          </w:r>
          <w:bookmarkEnd w:id="0"/>
        </w:p>
      </w:docPartBody>
    </w:docPart>
    <w:docPart>
      <w:docPartPr>
        <w:name w:val="6418F31682004113992FDA7AA89B7E8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91E156-C6FB-43A0-8656-C0BCC0B6915C}"/>
      </w:docPartPr>
      <w:docPartBody>
        <w:p w:rsidR="005336C5" w:rsidRDefault="00B61C3B" w:rsidP="00B61C3B">
          <w:pPr>
            <w:pStyle w:val="6418F31682004113992FDA7AA89B7E80"/>
          </w:pPr>
          <w:r>
            <w:rPr>
              <w:rStyle w:val="Tekstvantijdelijkeaanduiding"/>
            </w:rPr>
            <w:t>(Datum kiezen)</w:t>
          </w:r>
        </w:p>
      </w:docPartBody>
    </w:docPart>
    <w:docPart>
      <w:docPartPr>
        <w:name w:val="0580D822BD9E4F29B2A050BA924335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95769D9-8EDF-47A5-9108-BFF9720BEE17}"/>
      </w:docPartPr>
      <w:docPartBody>
        <w:p w:rsidR="00FA24BB" w:rsidRDefault="00B05DC0" w:rsidP="00B05DC0">
          <w:pPr>
            <w:pStyle w:val="0580D822BD9E4F29B2A050BA924335B1"/>
          </w:pPr>
          <w:r w:rsidRPr="003024D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7C2F113AB6943B78DEA7F6EF1FD4C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9FC783E-7817-45A9-BB3A-9470DE727DB6}"/>
      </w:docPartPr>
      <w:docPartBody>
        <w:p w:rsidR="00FA24BB" w:rsidRDefault="00B05DC0" w:rsidP="00B05DC0">
          <w:pPr>
            <w:pStyle w:val="77C2F113AB6943B78DEA7F6EF1FD4C39"/>
          </w:pPr>
          <w:r>
            <w:rPr>
              <w:rStyle w:val="Tekstvantijdelijkeaanduiding"/>
            </w:rPr>
            <w:t>(Tekst invoeren)</w:t>
          </w:r>
        </w:p>
      </w:docPartBody>
    </w:docPart>
    <w:docPart>
      <w:docPartPr>
        <w:name w:val="86533183916F4E96BBA980EE728BFA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4C3463A-E9E0-4D0D-BEAA-F2BD38D84BC2}"/>
      </w:docPartPr>
      <w:docPartBody>
        <w:p w:rsidR="00FA24BB" w:rsidRDefault="00B05DC0" w:rsidP="00B05DC0">
          <w:pPr>
            <w:pStyle w:val="86533183916F4E96BBA980EE728BFAEC"/>
          </w:pPr>
          <w:r w:rsidRPr="003024D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7CB28B306D34A5692A4402CC5FE1B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4D2AB29-5621-4F88-B7B6-5D898F02FE95}"/>
      </w:docPartPr>
      <w:docPartBody>
        <w:p w:rsidR="00FA24BB" w:rsidRDefault="00B05DC0" w:rsidP="00B05DC0">
          <w:pPr>
            <w:pStyle w:val="57CB28B306D34A5692A4402CC5FE1B88"/>
          </w:pPr>
          <w:r>
            <w:rPr>
              <w:rStyle w:val="Tekstvantijdelijkeaanduiding"/>
            </w:rPr>
            <w:t>(Tekst invoeren)</w:t>
          </w:r>
        </w:p>
      </w:docPartBody>
    </w:docPart>
    <w:docPart>
      <w:docPartPr>
        <w:name w:val="468F24CB4176479EACC6969DFD0AD4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B5279D-0A45-43E0-955B-24A3832A2F19}"/>
      </w:docPartPr>
      <w:docPartBody>
        <w:p w:rsidR="00FA24BB" w:rsidRDefault="00B05DC0" w:rsidP="00B05DC0">
          <w:pPr>
            <w:pStyle w:val="468F24CB4176479EACC6969DFD0AD4AF"/>
          </w:pPr>
          <w:r w:rsidRPr="003024D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C3EAF373A6B4188A722DB161A79754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26007C0-349E-47EA-B818-BD54688AE6D2}"/>
      </w:docPartPr>
      <w:docPartBody>
        <w:p w:rsidR="00FA24BB" w:rsidRDefault="00B05DC0" w:rsidP="00B05DC0">
          <w:pPr>
            <w:pStyle w:val="5C3EAF373A6B4188A722DB161A797543"/>
          </w:pPr>
          <w:r>
            <w:rPr>
              <w:rStyle w:val="Tekstvantijdelijkeaanduiding"/>
            </w:rPr>
            <w:t>(Tekst invoeren)</w:t>
          </w:r>
        </w:p>
      </w:docPartBody>
    </w:docPart>
    <w:docPart>
      <w:docPartPr>
        <w:name w:val="35110A6B9E4648CF8A3ADCF294085F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4B518D-F58A-49EC-86B0-2072B3109496}"/>
      </w:docPartPr>
      <w:docPartBody>
        <w:p w:rsidR="00FA24BB" w:rsidRDefault="00B05DC0" w:rsidP="00B05DC0">
          <w:pPr>
            <w:pStyle w:val="35110A6B9E4648CF8A3ADCF294085FC0"/>
          </w:pPr>
          <w:r>
            <w:rPr>
              <w:rStyle w:val="Tekstvantijdelijkeaanduiding"/>
            </w:rPr>
            <w:t>(Tekst invoeren)</w:t>
          </w:r>
        </w:p>
      </w:docPartBody>
    </w:docPart>
    <w:docPart>
      <w:docPartPr>
        <w:name w:val="A42CC341D38049898F0BBD4D6A124C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FF44FAD-539C-4267-B767-2EFBD82E9543}"/>
      </w:docPartPr>
      <w:docPartBody>
        <w:p w:rsidR="00FA24BB" w:rsidRDefault="00B05DC0" w:rsidP="00B05DC0">
          <w:pPr>
            <w:pStyle w:val="A42CC341D38049898F0BBD4D6A124C8B"/>
          </w:pPr>
          <w:r>
            <w:rPr>
              <w:rStyle w:val="Tekstvantijdelijkeaanduiding"/>
            </w:rPr>
            <w:t>(Tekst invoeren)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xo">
    <w:panose1 w:val="02000203000000000000"/>
    <w:charset w:val="00"/>
    <w:family w:val="auto"/>
    <w:pitch w:val="variable"/>
    <w:sig w:usb0="20000007" w:usb1="00000001" w:usb2="00000000" w:usb3="00000000" w:csb0="00000193" w:csb1="00000000"/>
  </w:font>
  <w:font w:name="Exo SemiBold">
    <w:panose1 w:val="00000700000000000000"/>
    <w:charset w:val="00"/>
    <w:family w:val="auto"/>
    <w:pitch w:val="variable"/>
    <w:sig w:usb0="20000007" w:usb1="00000001" w:usb2="00000000" w:usb3="00000000" w:csb0="00000193" w:csb1="00000000"/>
  </w:font>
  <w:font w:name="Exo Light"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Exo ExtraBold">
    <w:panose1 w:val="00000900000000000000"/>
    <w:charset w:val="00"/>
    <w:family w:val="auto"/>
    <w:pitch w:val="variable"/>
    <w:sig w:usb0="20000007" w:usb1="00000001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6A6"/>
    <w:rsid w:val="005336C5"/>
    <w:rsid w:val="006416A6"/>
    <w:rsid w:val="00B05DC0"/>
    <w:rsid w:val="00B61C3B"/>
    <w:rsid w:val="00FA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B05DC0"/>
    <w:rPr>
      <w:color w:val="808080"/>
    </w:rPr>
  </w:style>
  <w:style w:type="paragraph" w:customStyle="1" w:styleId="8B8DE2B3A7A7407BABA329D972EE23B4">
    <w:name w:val="8B8DE2B3A7A7407BABA329D972EE23B4"/>
    <w:rsid w:val="00B61C3B"/>
    <w:rPr>
      <w:rFonts w:eastAsiaTheme="minorHAnsi"/>
      <w:lang w:eastAsia="en-US" w:bidi="he-IL"/>
    </w:rPr>
  </w:style>
  <w:style w:type="paragraph" w:customStyle="1" w:styleId="4D52389D99FE4E80ACAAA3CD9806C3B7">
    <w:name w:val="4D52389D99FE4E80ACAAA3CD9806C3B7"/>
    <w:rsid w:val="00B61C3B"/>
    <w:rPr>
      <w:rFonts w:eastAsiaTheme="minorHAnsi"/>
      <w:lang w:eastAsia="en-US" w:bidi="he-IL"/>
    </w:rPr>
  </w:style>
  <w:style w:type="paragraph" w:customStyle="1" w:styleId="5A54E00E04CC4C20B5C791D029D0B43C">
    <w:name w:val="5A54E00E04CC4C20B5C791D029D0B43C"/>
    <w:rsid w:val="00B61C3B"/>
    <w:rPr>
      <w:rFonts w:eastAsiaTheme="minorHAnsi"/>
      <w:lang w:eastAsia="en-US" w:bidi="he-IL"/>
    </w:rPr>
  </w:style>
  <w:style w:type="paragraph" w:customStyle="1" w:styleId="86DE7420A7F848F4827020BCBD35031A">
    <w:name w:val="86DE7420A7F848F4827020BCBD35031A"/>
    <w:rsid w:val="00B61C3B"/>
    <w:rPr>
      <w:rFonts w:eastAsiaTheme="minorHAnsi"/>
      <w:lang w:eastAsia="en-US" w:bidi="he-IL"/>
    </w:rPr>
  </w:style>
  <w:style w:type="paragraph" w:customStyle="1" w:styleId="2CA699EB645C452F94A479228BAE2DFE">
    <w:name w:val="2CA699EB645C452F94A479228BAE2DFE"/>
    <w:rsid w:val="00B61C3B"/>
    <w:rPr>
      <w:rFonts w:eastAsiaTheme="minorHAnsi"/>
      <w:lang w:eastAsia="en-US" w:bidi="he-IL"/>
    </w:rPr>
  </w:style>
  <w:style w:type="paragraph" w:customStyle="1" w:styleId="C4562528D2C346ECA7AD896340A5CE1E">
    <w:name w:val="C4562528D2C346ECA7AD896340A5CE1E"/>
    <w:rsid w:val="00B61C3B"/>
    <w:rPr>
      <w:rFonts w:eastAsiaTheme="minorHAnsi"/>
      <w:lang w:eastAsia="en-US" w:bidi="he-IL"/>
    </w:rPr>
  </w:style>
  <w:style w:type="paragraph" w:customStyle="1" w:styleId="BD6BB87A8DE94F21A8527FFE306A722E">
    <w:name w:val="BD6BB87A8DE94F21A8527FFE306A722E"/>
    <w:rsid w:val="00B61C3B"/>
    <w:rPr>
      <w:rFonts w:eastAsiaTheme="minorHAnsi"/>
      <w:lang w:eastAsia="en-US" w:bidi="he-IL"/>
    </w:rPr>
  </w:style>
  <w:style w:type="paragraph" w:customStyle="1" w:styleId="F8AC643C4EB04442B643102FFB7CD4FB">
    <w:name w:val="F8AC643C4EB04442B643102FFB7CD4FB"/>
    <w:rsid w:val="00B61C3B"/>
    <w:rPr>
      <w:rFonts w:eastAsiaTheme="minorHAnsi"/>
      <w:lang w:eastAsia="en-US" w:bidi="he-IL"/>
    </w:rPr>
  </w:style>
  <w:style w:type="paragraph" w:customStyle="1" w:styleId="E3A2A8B037884296ADB0B09F9DA5C557">
    <w:name w:val="E3A2A8B037884296ADB0B09F9DA5C557"/>
    <w:rsid w:val="00B61C3B"/>
    <w:rPr>
      <w:rFonts w:eastAsiaTheme="minorHAnsi"/>
      <w:lang w:eastAsia="en-US" w:bidi="he-IL"/>
    </w:rPr>
  </w:style>
  <w:style w:type="paragraph" w:customStyle="1" w:styleId="8CDAB853995C494BA565CA64E859AED5">
    <w:name w:val="8CDAB853995C494BA565CA64E859AED5"/>
    <w:rsid w:val="00B61C3B"/>
    <w:rPr>
      <w:rFonts w:eastAsiaTheme="minorHAnsi"/>
      <w:lang w:eastAsia="en-US" w:bidi="he-IL"/>
    </w:rPr>
  </w:style>
  <w:style w:type="paragraph" w:customStyle="1" w:styleId="364418FD630B4192BFAEC7CB4193A3AB">
    <w:name w:val="364418FD630B4192BFAEC7CB4193A3AB"/>
    <w:rsid w:val="00B61C3B"/>
    <w:pPr>
      <w:ind w:left="720"/>
      <w:contextualSpacing/>
    </w:pPr>
    <w:rPr>
      <w:rFonts w:eastAsiaTheme="minorHAnsi"/>
      <w:lang w:eastAsia="en-US" w:bidi="he-IL"/>
    </w:rPr>
  </w:style>
  <w:style w:type="paragraph" w:customStyle="1" w:styleId="4226E162B8D943D4B5BF0A515F1E56AB">
    <w:name w:val="4226E162B8D943D4B5BF0A515F1E56AB"/>
    <w:rsid w:val="00B61C3B"/>
    <w:rPr>
      <w:rFonts w:eastAsiaTheme="minorHAnsi"/>
      <w:lang w:eastAsia="en-US" w:bidi="he-IL"/>
    </w:rPr>
  </w:style>
  <w:style w:type="paragraph" w:customStyle="1" w:styleId="2F1F0F9C99F24702B9B379D9277D5783">
    <w:name w:val="2F1F0F9C99F24702B9B379D9277D5783"/>
    <w:rsid w:val="00B61C3B"/>
    <w:rPr>
      <w:rFonts w:eastAsiaTheme="minorHAnsi"/>
      <w:lang w:eastAsia="en-US" w:bidi="he-IL"/>
    </w:rPr>
  </w:style>
  <w:style w:type="paragraph" w:customStyle="1" w:styleId="294292E2093B49EDA4AE7DF547671E9B">
    <w:name w:val="294292E2093B49EDA4AE7DF547671E9B"/>
    <w:rsid w:val="00B61C3B"/>
    <w:rPr>
      <w:rFonts w:eastAsiaTheme="minorHAnsi"/>
      <w:lang w:eastAsia="en-US" w:bidi="he-IL"/>
    </w:rPr>
  </w:style>
  <w:style w:type="paragraph" w:customStyle="1" w:styleId="97317B54747C4CE78CCA2BECB826C0F6">
    <w:name w:val="97317B54747C4CE78CCA2BECB826C0F6"/>
    <w:rsid w:val="00B61C3B"/>
    <w:rPr>
      <w:rFonts w:eastAsiaTheme="minorHAnsi"/>
      <w:lang w:eastAsia="en-US" w:bidi="he-IL"/>
    </w:rPr>
  </w:style>
  <w:style w:type="paragraph" w:customStyle="1" w:styleId="9777CA4EB0744BAB8DD2E5B68DF625D7">
    <w:name w:val="9777CA4EB0744BAB8DD2E5B68DF625D7"/>
    <w:rsid w:val="00B61C3B"/>
    <w:rPr>
      <w:rFonts w:eastAsiaTheme="minorHAnsi"/>
      <w:lang w:eastAsia="en-US" w:bidi="he-IL"/>
    </w:rPr>
  </w:style>
  <w:style w:type="paragraph" w:customStyle="1" w:styleId="FE7F54808E5A43FF9A745DE2DDC95F59">
    <w:name w:val="FE7F54808E5A43FF9A745DE2DDC95F59"/>
    <w:rsid w:val="00B61C3B"/>
    <w:rPr>
      <w:rFonts w:eastAsiaTheme="minorHAnsi"/>
      <w:lang w:eastAsia="en-US" w:bidi="he-IL"/>
    </w:rPr>
  </w:style>
  <w:style w:type="paragraph" w:customStyle="1" w:styleId="D5C0036A865949E9AC40F2F18BEB0332">
    <w:name w:val="D5C0036A865949E9AC40F2F18BEB0332"/>
    <w:rsid w:val="00B61C3B"/>
    <w:rPr>
      <w:rFonts w:eastAsiaTheme="minorHAnsi"/>
      <w:lang w:eastAsia="en-US" w:bidi="he-IL"/>
    </w:rPr>
  </w:style>
  <w:style w:type="paragraph" w:customStyle="1" w:styleId="B378B1EDE1F644A79B4C133F517CB787">
    <w:name w:val="B378B1EDE1F644A79B4C133F517CB787"/>
    <w:rsid w:val="00B61C3B"/>
    <w:rPr>
      <w:rFonts w:eastAsiaTheme="minorHAnsi"/>
      <w:lang w:eastAsia="en-US" w:bidi="he-IL"/>
    </w:rPr>
  </w:style>
  <w:style w:type="paragraph" w:customStyle="1" w:styleId="6FEF3C041E26478194EA94C4CBC903DD">
    <w:name w:val="6FEF3C041E26478194EA94C4CBC903DD"/>
    <w:rsid w:val="00B61C3B"/>
    <w:rPr>
      <w:rFonts w:eastAsiaTheme="minorHAnsi"/>
      <w:lang w:eastAsia="en-US" w:bidi="he-IL"/>
    </w:rPr>
  </w:style>
  <w:style w:type="paragraph" w:customStyle="1" w:styleId="53EB603F76ED45879E6CFCCBEE942740">
    <w:name w:val="53EB603F76ED45879E6CFCCBEE942740"/>
    <w:rsid w:val="00B61C3B"/>
    <w:rPr>
      <w:rFonts w:eastAsiaTheme="minorHAnsi"/>
      <w:lang w:eastAsia="en-US" w:bidi="he-IL"/>
    </w:rPr>
  </w:style>
  <w:style w:type="paragraph" w:customStyle="1" w:styleId="4221E35AC9284FD69FFD3695EB33EC09">
    <w:name w:val="4221E35AC9284FD69FFD3695EB33EC09"/>
    <w:rsid w:val="00B61C3B"/>
    <w:rPr>
      <w:rFonts w:eastAsiaTheme="minorHAnsi"/>
      <w:lang w:eastAsia="en-US" w:bidi="he-IL"/>
    </w:rPr>
  </w:style>
  <w:style w:type="paragraph" w:customStyle="1" w:styleId="01CD7E2CBC914F25B9A945023471F0FA">
    <w:name w:val="01CD7E2CBC914F25B9A945023471F0FA"/>
    <w:rsid w:val="00B61C3B"/>
    <w:rPr>
      <w:rFonts w:eastAsiaTheme="minorHAnsi"/>
      <w:lang w:eastAsia="en-US" w:bidi="he-IL"/>
    </w:rPr>
  </w:style>
  <w:style w:type="paragraph" w:customStyle="1" w:styleId="84A898B2EA7949A89B076EF25FBF594D">
    <w:name w:val="84A898B2EA7949A89B076EF25FBF594D"/>
    <w:rsid w:val="00B61C3B"/>
    <w:rPr>
      <w:rFonts w:eastAsiaTheme="minorHAnsi"/>
      <w:lang w:eastAsia="en-US" w:bidi="he-IL"/>
    </w:rPr>
  </w:style>
  <w:style w:type="paragraph" w:customStyle="1" w:styleId="BF34DB5DD17641B29091F6B09764B8A0">
    <w:name w:val="BF34DB5DD17641B29091F6B09764B8A0"/>
    <w:rsid w:val="00B61C3B"/>
    <w:rPr>
      <w:rFonts w:eastAsiaTheme="minorHAnsi"/>
      <w:lang w:eastAsia="en-US" w:bidi="he-IL"/>
    </w:rPr>
  </w:style>
  <w:style w:type="paragraph" w:customStyle="1" w:styleId="8B8DE2B3A7A7407BABA329D972EE23B41">
    <w:name w:val="8B8DE2B3A7A7407BABA329D972EE23B41"/>
    <w:rsid w:val="00B61C3B"/>
    <w:rPr>
      <w:rFonts w:eastAsiaTheme="minorHAnsi"/>
      <w:lang w:eastAsia="en-US" w:bidi="he-IL"/>
    </w:rPr>
  </w:style>
  <w:style w:type="paragraph" w:customStyle="1" w:styleId="4D52389D99FE4E80ACAAA3CD9806C3B71">
    <w:name w:val="4D52389D99FE4E80ACAAA3CD9806C3B71"/>
    <w:rsid w:val="00B61C3B"/>
    <w:rPr>
      <w:rFonts w:eastAsiaTheme="minorHAnsi"/>
      <w:lang w:eastAsia="en-US" w:bidi="he-IL"/>
    </w:rPr>
  </w:style>
  <w:style w:type="paragraph" w:customStyle="1" w:styleId="5A54E00E04CC4C20B5C791D029D0B43C1">
    <w:name w:val="5A54E00E04CC4C20B5C791D029D0B43C1"/>
    <w:rsid w:val="00B61C3B"/>
    <w:rPr>
      <w:rFonts w:eastAsiaTheme="minorHAnsi"/>
      <w:lang w:eastAsia="en-US" w:bidi="he-IL"/>
    </w:rPr>
  </w:style>
  <w:style w:type="paragraph" w:customStyle="1" w:styleId="86DE7420A7F848F4827020BCBD35031A1">
    <w:name w:val="86DE7420A7F848F4827020BCBD35031A1"/>
    <w:rsid w:val="00B61C3B"/>
    <w:rPr>
      <w:rFonts w:eastAsiaTheme="minorHAnsi"/>
      <w:lang w:eastAsia="en-US" w:bidi="he-IL"/>
    </w:rPr>
  </w:style>
  <w:style w:type="paragraph" w:customStyle="1" w:styleId="2CA699EB645C452F94A479228BAE2DFE1">
    <w:name w:val="2CA699EB645C452F94A479228BAE2DFE1"/>
    <w:rsid w:val="00B61C3B"/>
    <w:rPr>
      <w:rFonts w:eastAsiaTheme="minorHAnsi"/>
      <w:lang w:eastAsia="en-US" w:bidi="he-IL"/>
    </w:rPr>
  </w:style>
  <w:style w:type="paragraph" w:customStyle="1" w:styleId="C4562528D2C346ECA7AD896340A5CE1E1">
    <w:name w:val="C4562528D2C346ECA7AD896340A5CE1E1"/>
    <w:rsid w:val="00B61C3B"/>
    <w:rPr>
      <w:rFonts w:eastAsiaTheme="minorHAnsi"/>
      <w:lang w:eastAsia="en-US" w:bidi="he-IL"/>
    </w:rPr>
  </w:style>
  <w:style w:type="paragraph" w:customStyle="1" w:styleId="BD6BB87A8DE94F21A8527FFE306A722E1">
    <w:name w:val="BD6BB87A8DE94F21A8527FFE306A722E1"/>
    <w:rsid w:val="00B61C3B"/>
    <w:rPr>
      <w:rFonts w:eastAsiaTheme="minorHAnsi"/>
      <w:lang w:eastAsia="en-US" w:bidi="he-IL"/>
    </w:rPr>
  </w:style>
  <w:style w:type="paragraph" w:customStyle="1" w:styleId="F8AC643C4EB04442B643102FFB7CD4FB1">
    <w:name w:val="F8AC643C4EB04442B643102FFB7CD4FB1"/>
    <w:rsid w:val="00B61C3B"/>
    <w:rPr>
      <w:rFonts w:eastAsiaTheme="minorHAnsi"/>
      <w:lang w:eastAsia="en-US" w:bidi="he-IL"/>
    </w:rPr>
  </w:style>
  <w:style w:type="paragraph" w:customStyle="1" w:styleId="E3A2A8B037884296ADB0B09F9DA5C5571">
    <w:name w:val="E3A2A8B037884296ADB0B09F9DA5C5571"/>
    <w:rsid w:val="00B61C3B"/>
    <w:rPr>
      <w:rFonts w:eastAsiaTheme="minorHAnsi"/>
      <w:lang w:eastAsia="en-US" w:bidi="he-IL"/>
    </w:rPr>
  </w:style>
  <w:style w:type="paragraph" w:customStyle="1" w:styleId="8CDAB853995C494BA565CA64E859AED51">
    <w:name w:val="8CDAB853995C494BA565CA64E859AED51"/>
    <w:rsid w:val="00B61C3B"/>
    <w:rPr>
      <w:rFonts w:eastAsiaTheme="minorHAnsi"/>
      <w:lang w:eastAsia="en-US" w:bidi="he-IL"/>
    </w:rPr>
  </w:style>
  <w:style w:type="paragraph" w:customStyle="1" w:styleId="364418FD630B4192BFAEC7CB4193A3AB1">
    <w:name w:val="364418FD630B4192BFAEC7CB4193A3AB1"/>
    <w:rsid w:val="00B61C3B"/>
    <w:pPr>
      <w:ind w:left="720"/>
      <w:contextualSpacing/>
    </w:pPr>
    <w:rPr>
      <w:rFonts w:eastAsiaTheme="minorHAnsi"/>
      <w:lang w:eastAsia="en-US" w:bidi="he-IL"/>
    </w:rPr>
  </w:style>
  <w:style w:type="paragraph" w:customStyle="1" w:styleId="4226E162B8D943D4B5BF0A515F1E56AB1">
    <w:name w:val="4226E162B8D943D4B5BF0A515F1E56AB1"/>
    <w:rsid w:val="00B61C3B"/>
    <w:rPr>
      <w:rFonts w:eastAsiaTheme="minorHAnsi"/>
      <w:lang w:eastAsia="en-US" w:bidi="he-IL"/>
    </w:rPr>
  </w:style>
  <w:style w:type="paragraph" w:customStyle="1" w:styleId="2F1F0F9C99F24702B9B379D9277D57831">
    <w:name w:val="2F1F0F9C99F24702B9B379D9277D57831"/>
    <w:rsid w:val="00B61C3B"/>
    <w:rPr>
      <w:rFonts w:eastAsiaTheme="minorHAnsi"/>
      <w:lang w:eastAsia="en-US" w:bidi="he-IL"/>
    </w:rPr>
  </w:style>
  <w:style w:type="paragraph" w:customStyle="1" w:styleId="294292E2093B49EDA4AE7DF547671E9B1">
    <w:name w:val="294292E2093B49EDA4AE7DF547671E9B1"/>
    <w:rsid w:val="00B61C3B"/>
    <w:rPr>
      <w:rFonts w:eastAsiaTheme="minorHAnsi"/>
      <w:lang w:eastAsia="en-US" w:bidi="he-IL"/>
    </w:rPr>
  </w:style>
  <w:style w:type="paragraph" w:customStyle="1" w:styleId="97317B54747C4CE78CCA2BECB826C0F61">
    <w:name w:val="97317B54747C4CE78CCA2BECB826C0F61"/>
    <w:rsid w:val="00B61C3B"/>
    <w:rPr>
      <w:rFonts w:eastAsiaTheme="minorHAnsi"/>
      <w:lang w:eastAsia="en-US" w:bidi="he-IL"/>
    </w:rPr>
  </w:style>
  <w:style w:type="paragraph" w:customStyle="1" w:styleId="9777CA4EB0744BAB8DD2E5B68DF625D71">
    <w:name w:val="9777CA4EB0744BAB8DD2E5B68DF625D71"/>
    <w:rsid w:val="00B61C3B"/>
    <w:rPr>
      <w:rFonts w:eastAsiaTheme="minorHAnsi"/>
      <w:lang w:eastAsia="en-US" w:bidi="he-IL"/>
    </w:rPr>
  </w:style>
  <w:style w:type="paragraph" w:customStyle="1" w:styleId="FE7F54808E5A43FF9A745DE2DDC95F591">
    <w:name w:val="FE7F54808E5A43FF9A745DE2DDC95F591"/>
    <w:rsid w:val="00B61C3B"/>
    <w:rPr>
      <w:rFonts w:eastAsiaTheme="minorHAnsi"/>
      <w:lang w:eastAsia="en-US" w:bidi="he-IL"/>
    </w:rPr>
  </w:style>
  <w:style w:type="paragraph" w:customStyle="1" w:styleId="D5C0036A865949E9AC40F2F18BEB03321">
    <w:name w:val="D5C0036A865949E9AC40F2F18BEB03321"/>
    <w:rsid w:val="00B61C3B"/>
    <w:rPr>
      <w:rFonts w:eastAsiaTheme="minorHAnsi"/>
      <w:lang w:eastAsia="en-US" w:bidi="he-IL"/>
    </w:rPr>
  </w:style>
  <w:style w:type="paragraph" w:customStyle="1" w:styleId="B378B1EDE1F644A79B4C133F517CB7871">
    <w:name w:val="B378B1EDE1F644A79B4C133F517CB7871"/>
    <w:rsid w:val="00B61C3B"/>
    <w:rPr>
      <w:rFonts w:eastAsiaTheme="minorHAnsi"/>
      <w:lang w:eastAsia="en-US" w:bidi="he-IL"/>
    </w:rPr>
  </w:style>
  <w:style w:type="paragraph" w:customStyle="1" w:styleId="6FEF3C041E26478194EA94C4CBC903DD1">
    <w:name w:val="6FEF3C041E26478194EA94C4CBC903DD1"/>
    <w:rsid w:val="00B61C3B"/>
    <w:rPr>
      <w:rFonts w:eastAsiaTheme="minorHAnsi"/>
      <w:lang w:eastAsia="en-US" w:bidi="he-IL"/>
    </w:rPr>
  </w:style>
  <w:style w:type="paragraph" w:customStyle="1" w:styleId="53EB603F76ED45879E6CFCCBEE9427401">
    <w:name w:val="53EB603F76ED45879E6CFCCBEE9427401"/>
    <w:rsid w:val="00B61C3B"/>
    <w:rPr>
      <w:rFonts w:eastAsiaTheme="minorHAnsi"/>
      <w:lang w:eastAsia="en-US" w:bidi="he-IL"/>
    </w:rPr>
  </w:style>
  <w:style w:type="paragraph" w:customStyle="1" w:styleId="4221E35AC9284FD69FFD3695EB33EC091">
    <w:name w:val="4221E35AC9284FD69FFD3695EB33EC091"/>
    <w:rsid w:val="00B61C3B"/>
    <w:rPr>
      <w:rFonts w:eastAsiaTheme="minorHAnsi"/>
      <w:lang w:eastAsia="en-US" w:bidi="he-IL"/>
    </w:rPr>
  </w:style>
  <w:style w:type="paragraph" w:customStyle="1" w:styleId="01CD7E2CBC914F25B9A945023471F0FA1">
    <w:name w:val="01CD7E2CBC914F25B9A945023471F0FA1"/>
    <w:rsid w:val="00B61C3B"/>
    <w:rPr>
      <w:rFonts w:eastAsiaTheme="minorHAnsi"/>
      <w:lang w:eastAsia="en-US" w:bidi="he-IL"/>
    </w:rPr>
  </w:style>
  <w:style w:type="paragraph" w:customStyle="1" w:styleId="84A898B2EA7949A89B076EF25FBF594D1">
    <w:name w:val="84A898B2EA7949A89B076EF25FBF594D1"/>
    <w:rsid w:val="00B61C3B"/>
    <w:rPr>
      <w:rFonts w:eastAsiaTheme="minorHAnsi"/>
      <w:lang w:eastAsia="en-US" w:bidi="he-IL"/>
    </w:rPr>
  </w:style>
  <w:style w:type="paragraph" w:customStyle="1" w:styleId="BF34DB5DD17641B29091F6B09764B8A01">
    <w:name w:val="BF34DB5DD17641B29091F6B09764B8A01"/>
    <w:rsid w:val="00B61C3B"/>
    <w:rPr>
      <w:rFonts w:eastAsiaTheme="minorHAnsi"/>
      <w:lang w:eastAsia="en-US" w:bidi="he-IL"/>
    </w:rPr>
  </w:style>
  <w:style w:type="paragraph" w:customStyle="1" w:styleId="11248F28A8844E9299E334B2E722E628">
    <w:name w:val="11248F28A8844E9299E334B2E722E628"/>
    <w:rsid w:val="00B61C3B"/>
  </w:style>
  <w:style w:type="paragraph" w:customStyle="1" w:styleId="177E9F73E7E449F8A091133D8BBF8DC3">
    <w:name w:val="177E9F73E7E449F8A091133D8BBF8DC3"/>
    <w:rsid w:val="00B61C3B"/>
  </w:style>
  <w:style w:type="paragraph" w:customStyle="1" w:styleId="C915B252A9E9419EBD69DA5D9774634B">
    <w:name w:val="C915B252A9E9419EBD69DA5D9774634B"/>
    <w:rsid w:val="00B61C3B"/>
  </w:style>
  <w:style w:type="paragraph" w:customStyle="1" w:styleId="EB7F2B1D525E4EEB8D8357A91F14D109">
    <w:name w:val="EB7F2B1D525E4EEB8D8357A91F14D109"/>
    <w:rsid w:val="00B61C3B"/>
  </w:style>
  <w:style w:type="paragraph" w:customStyle="1" w:styleId="2A3D41C2F51E43F7B46126BB101BF848">
    <w:name w:val="2A3D41C2F51E43F7B46126BB101BF848"/>
    <w:rsid w:val="00B61C3B"/>
  </w:style>
  <w:style w:type="paragraph" w:customStyle="1" w:styleId="1C543F7A27FA429E92CFA290A6759638">
    <w:name w:val="1C543F7A27FA429E92CFA290A6759638"/>
    <w:rsid w:val="00B61C3B"/>
  </w:style>
  <w:style w:type="paragraph" w:customStyle="1" w:styleId="3A9F5FA7134849D2897FCAD639EA12CE">
    <w:name w:val="3A9F5FA7134849D2897FCAD639EA12CE"/>
    <w:rsid w:val="00B61C3B"/>
  </w:style>
  <w:style w:type="paragraph" w:customStyle="1" w:styleId="C7F7340C6C4945FAA7FA76EE355F5A62">
    <w:name w:val="C7F7340C6C4945FAA7FA76EE355F5A62"/>
    <w:rsid w:val="00B61C3B"/>
  </w:style>
  <w:style w:type="paragraph" w:customStyle="1" w:styleId="760E989B4F6F4E29BD14048262BB677B">
    <w:name w:val="760E989B4F6F4E29BD14048262BB677B"/>
    <w:rsid w:val="00B61C3B"/>
  </w:style>
  <w:style w:type="paragraph" w:customStyle="1" w:styleId="1F0EA15C3AE14923ADA15611A4329A01">
    <w:name w:val="1F0EA15C3AE14923ADA15611A4329A01"/>
    <w:rsid w:val="00B61C3B"/>
  </w:style>
  <w:style w:type="paragraph" w:customStyle="1" w:styleId="AA1BA201B0094264AD1780DAF1D1F414">
    <w:name w:val="AA1BA201B0094264AD1780DAF1D1F414"/>
    <w:rsid w:val="00B61C3B"/>
  </w:style>
  <w:style w:type="paragraph" w:customStyle="1" w:styleId="C5861D3671E541029FB482FD94FDD407">
    <w:name w:val="C5861D3671E541029FB482FD94FDD407"/>
    <w:rsid w:val="00B61C3B"/>
  </w:style>
  <w:style w:type="paragraph" w:customStyle="1" w:styleId="0573237F6AA94232BFC686A394F3CAB8">
    <w:name w:val="0573237F6AA94232BFC686A394F3CAB8"/>
    <w:rsid w:val="00B61C3B"/>
  </w:style>
  <w:style w:type="paragraph" w:customStyle="1" w:styleId="6510B85919BC4F85A51C6D60D3EC2DE9">
    <w:name w:val="6510B85919BC4F85A51C6D60D3EC2DE9"/>
    <w:rsid w:val="00B61C3B"/>
  </w:style>
  <w:style w:type="paragraph" w:customStyle="1" w:styleId="0AEBD4D47633481B9CD01BBAB2AEF4DF">
    <w:name w:val="0AEBD4D47633481B9CD01BBAB2AEF4DF"/>
    <w:rsid w:val="00B61C3B"/>
  </w:style>
  <w:style w:type="paragraph" w:customStyle="1" w:styleId="5F6A1ED2FF6C4606AC3A23CDC88284AF">
    <w:name w:val="5F6A1ED2FF6C4606AC3A23CDC88284AF"/>
    <w:rsid w:val="00B61C3B"/>
  </w:style>
  <w:style w:type="paragraph" w:customStyle="1" w:styleId="6EE6EBAE885F4069B92FDF1FFD35FC8E">
    <w:name w:val="6EE6EBAE885F4069B92FDF1FFD35FC8E"/>
    <w:rsid w:val="00B61C3B"/>
  </w:style>
  <w:style w:type="paragraph" w:customStyle="1" w:styleId="62ED3DCA320142A1B014A0BC5E57D337">
    <w:name w:val="62ED3DCA320142A1B014A0BC5E57D337"/>
    <w:rsid w:val="00B61C3B"/>
  </w:style>
  <w:style w:type="paragraph" w:customStyle="1" w:styleId="B4D210643B5844AEA48D709DA2E1525F">
    <w:name w:val="B4D210643B5844AEA48D709DA2E1525F"/>
    <w:rsid w:val="00B61C3B"/>
  </w:style>
  <w:style w:type="paragraph" w:customStyle="1" w:styleId="741FABCF0C43403BA776959FD65281F1">
    <w:name w:val="741FABCF0C43403BA776959FD65281F1"/>
    <w:rsid w:val="00B61C3B"/>
  </w:style>
  <w:style w:type="paragraph" w:customStyle="1" w:styleId="48C5B49EE08F40ADB75137BFDE1C5370">
    <w:name w:val="48C5B49EE08F40ADB75137BFDE1C5370"/>
    <w:rsid w:val="00B61C3B"/>
  </w:style>
  <w:style w:type="paragraph" w:customStyle="1" w:styleId="D7A399868F4C45E19ABEC7B69E8F42CF">
    <w:name w:val="D7A399868F4C45E19ABEC7B69E8F42CF"/>
    <w:rsid w:val="00B61C3B"/>
  </w:style>
  <w:style w:type="paragraph" w:customStyle="1" w:styleId="1950F5454D96402481E5497A0BB08C31">
    <w:name w:val="1950F5454D96402481E5497A0BB08C31"/>
    <w:rsid w:val="00B61C3B"/>
  </w:style>
  <w:style w:type="paragraph" w:customStyle="1" w:styleId="1B31EAD845724CDABE392C4408D0116F">
    <w:name w:val="1B31EAD845724CDABE392C4408D0116F"/>
    <w:rsid w:val="00B61C3B"/>
  </w:style>
  <w:style w:type="paragraph" w:customStyle="1" w:styleId="8B8DE2B3A7A7407BABA329D972EE23B42">
    <w:name w:val="8B8DE2B3A7A7407BABA329D972EE23B42"/>
    <w:rsid w:val="00B61C3B"/>
    <w:rPr>
      <w:rFonts w:eastAsiaTheme="minorHAnsi"/>
      <w:lang w:eastAsia="en-US" w:bidi="he-IL"/>
    </w:rPr>
  </w:style>
  <w:style w:type="paragraph" w:customStyle="1" w:styleId="11248F28A8844E9299E334B2E722E6281">
    <w:name w:val="11248F28A8844E9299E334B2E722E6281"/>
    <w:rsid w:val="00B61C3B"/>
    <w:rPr>
      <w:rFonts w:eastAsiaTheme="minorHAnsi"/>
      <w:lang w:eastAsia="en-US" w:bidi="he-IL"/>
    </w:rPr>
  </w:style>
  <w:style w:type="paragraph" w:customStyle="1" w:styleId="177E9F73E7E449F8A091133D8BBF8DC31">
    <w:name w:val="177E9F73E7E449F8A091133D8BBF8DC31"/>
    <w:rsid w:val="00B61C3B"/>
    <w:rPr>
      <w:rFonts w:eastAsiaTheme="minorHAnsi"/>
      <w:lang w:eastAsia="en-US" w:bidi="he-IL"/>
    </w:rPr>
  </w:style>
  <w:style w:type="paragraph" w:customStyle="1" w:styleId="C915B252A9E9419EBD69DA5D9774634B1">
    <w:name w:val="C915B252A9E9419EBD69DA5D9774634B1"/>
    <w:rsid w:val="00B61C3B"/>
    <w:rPr>
      <w:rFonts w:eastAsiaTheme="minorHAnsi"/>
      <w:lang w:eastAsia="en-US" w:bidi="he-IL"/>
    </w:rPr>
  </w:style>
  <w:style w:type="paragraph" w:customStyle="1" w:styleId="EB7F2B1D525E4EEB8D8357A91F14D1091">
    <w:name w:val="EB7F2B1D525E4EEB8D8357A91F14D1091"/>
    <w:rsid w:val="00B61C3B"/>
    <w:rPr>
      <w:rFonts w:eastAsiaTheme="minorHAnsi"/>
      <w:lang w:eastAsia="en-US" w:bidi="he-IL"/>
    </w:rPr>
  </w:style>
  <w:style w:type="paragraph" w:customStyle="1" w:styleId="2A3D41C2F51E43F7B46126BB101BF8481">
    <w:name w:val="2A3D41C2F51E43F7B46126BB101BF8481"/>
    <w:rsid w:val="00B61C3B"/>
    <w:rPr>
      <w:rFonts w:eastAsiaTheme="minorHAnsi"/>
      <w:lang w:eastAsia="en-US" w:bidi="he-IL"/>
    </w:rPr>
  </w:style>
  <w:style w:type="paragraph" w:customStyle="1" w:styleId="1C543F7A27FA429E92CFA290A67596381">
    <w:name w:val="1C543F7A27FA429E92CFA290A67596381"/>
    <w:rsid w:val="00B61C3B"/>
    <w:rPr>
      <w:rFonts w:eastAsiaTheme="minorHAnsi"/>
      <w:lang w:eastAsia="en-US" w:bidi="he-IL"/>
    </w:rPr>
  </w:style>
  <w:style w:type="paragraph" w:customStyle="1" w:styleId="3A9F5FA7134849D2897FCAD639EA12CE1">
    <w:name w:val="3A9F5FA7134849D2897FCAD639EA12CE1"/>
    <w:rsid w:val="00B61C3B"/>
    <w:rPr>
      <w:rFonts w:eastAsiaTheme="minorHAnsi"/>
      <w:lang w:eastAsia="en-US" w:bidi="he-IL"/>
    </w:rPr>
  </w:style>
  <w:style w:type="paragraph" w:customStyle="1" w:styleId="C7F7340C6C4945FAA7FA76EE355F5A621">
    <w:name w:val="C7F7340C6C4945FAA7FA76EE355F5A621"/>
    <w:rsid w:val="00B61C3B"/>
    <w:rPr>
      <w:rFonts w:eastAsiaTheme="minorHAnsi"/>
      <w:lang w:eastAsia="en-US" w:bidi="he-IL"/>
    </w:rPr>
  </w:style>
  <w:style w:type="paragraph" w:customStyle="1" w:styleId="760E989B4F6F4E29BD14048262BB677B1">
    <w:name w:val="760E989B4F6F4E29BD14048262BB677B1"/>
    <w:rsid w:val="00B61C3B"/>
    <w:rPr>
      <w:rFonts w:eastAsiaTheme="minorHAnsi"/>
      <w:lang w:eastAsia="en-US" w:bidi="he-IL"/>
    </w:rPr>
  </w:style>
  <w:style w:type="paragraph" w:customStyle="1" w:styleId="364418FD630B4192BFAEC7CB4193A3AB2">
    <w:name w:val="364418FD630B4192BFAEC7CB4193A3AB2"/>
    <w:rsid w:val="00B61C3B"/>
    <w:pPr>
      <w:ind w:left="720"/>
      <w:contextualSpacing/>
    </w:pPr>
    <w:rPr>
      <w:rFonts w:eastAsiaTheme="minorHAnsi"/>
      <w:lang w:eastAsia="en-US" w:bidi="he-IL"/>
    </w:rPr>
  </w:style>
  <w:style w:type="paragraph" w:customStyle="1" w:styleId="1F0EA15C3AE14923ADA15611A4329A011">
    <w:name w:val="1F0EA15C3AE14923ADA15611A4329A011"/>
    <w:rsid w:val="00B61C3B"/>
    <w:rPr>
      <w:rFonts w:eastAsiaTheme="minorHAnsi"/>
      <w:lang w:eastAsia="en-US" w:bidi="he-IL"/>
    </w:rPr>
  </w:style>
  <w:style w:type="paragraph" w:customStyle="1" w:styleId="AA1BA201B0094264AD1780DAF1D1F4141">
    <w:name w:val="AA1BA201B0094264AD1780DAF1D1F4141"/>
    <w:rsid w:val="00B61C3B"/>
    <w:rPr>
      <w:rFonts w:eastAsiaTheme="minorHAnsi"/>
      <w:lang w:eastAsia="en-US" w:bidi="he-IL"/>
    </w:rPr>
  </w:style>
  <w:style w:type="paragraph" w:customStyle="1" w:styleId="C5861D3671E541029FB482FD94FDD4071">
    <w:name w:val="C5861D3671E541029FB482FD94FDD4071"/>
    <w:rsid w:val="00B61C3B"/>
    <w:rPr>
      <w:rFonts w:eastAsiaTheme="minorHAnsi"/>
      <w:lang w:eastAsia="en-US" w:bidi="he-IL"/>
    </w:rPr>
  </w:style>
  <w:style w:type="paragraph" w:customStyle="1" w:styleId="1B31EAD845724CDABE392C4408D0116F1">
    <w:name w:val="1B31EAD845724CDABE392C4408D0116F1"/>
    <w:rsid w:val="00B61C3B"/>
    <w:rPr>
      <w:rFonts w:eastAsiaTheme="minorHAnsi"/>
      <w:lang w:eastAsia="en-US" w:bidi="he-IL"/>
    </w:rPr>
  </w:style>
  <w:style w:type="paragraph" w:customStyle="1" w:styleId="0573237F6AA94232BFC686A394F3CAB81">
    <w:name w:val="0573237F6AA94232BFC686A394F3CAB81"/>
    <w:rsid w:val="00B61C3B"/>
    <w:rPr>
      <w:rFonts w:eastAsiaTheme="minorHAnsi"/>
      <w:lang w:eastAsia="en-US" w:bidi="he-IL"/>
    </w:rPr>
  </w:style>
  <w:style w:type="paragraph" w:customStyle="1" w:styleId="6510B85919BC4F85A51C6D60D3EC2DE91">
    <w:name w:val="6510B85919BC4F85A51C6D60D3EC2DE91"/>
    <w:rsid w:val="00B61C3B"/>
    <w:rPr>
      <w:rFonts w:eastAsiaTheme="minorHAnsi"/>
      <w:lang w:eastAsia="en-US" w:bidi="he-IL"/>
    </w:rPr>
  </w:style>
  <w:style w:type="paragraph" w:customStyle="1" w:styleId="0AEBD4D47633481B9CD01BBAB2AEF4DF1">
    <w:name w:val="0AEBD4D47633481B9CD01BBAB2AEF4DF1"/>
    <w:rsid w:val="00B61C3B"/>
    <w:rPr>
      <w:rFonts w:eastAsiaTheme="minorHAnsi"/>
      <w:lang w:eastAsia="en-US" w:bidi="he-IL"/>
    </w:rPr>
  </w:style>
  <w:style w:type="paragraph" w:customStyle="1" w:styleId="5F6A1ED2FF6C4606AC3A23CDC88284AF1">
    <w:name w:val="5F6A1ED2FF6C4606AC3A23CDC88284AF1"/>
    <w:rsid w:val="00B61C3B"/>
    <w:rPr>
      <w:rFonts w:eastAsiaTheme="minorHAnsi"/>
      <w:lang w:eastAsia="en-US" w:bidi="he-IL"/>
    </w:rPr>
  </w:style>
  <w:style w:type="paragraph" w:customStyle="1" w:styleId="6EE6EBAE885F4069B92FDF1FFD35FC8E1">
    <w:name w:val="6EE6EBAE885F4069B92FDF1FFD35FC8E1"/>
    <w:rsid w:val="00B61C3B"/>
    <w:rPr>
      <w:rFonts w:eastAsiaTheme="minorHAnsi"/>
      <w:lang w:eastAsia="en-US" w:bidi="he-IL"/>
    </w:rPr>
  </w:style>
  <w:style w:type="paragraph" w:customStyle="1" w:styleId="62ED3DCA320142A1B014A0BC5E57D3371">
    <w:name w:val="62ED3DCA320142A1B014A0BC5E57D3371"/>
    <w:rsid w:val="00B61C3B"/>
    <w:rPr>
      <w:rFonts w:eastAsiaTheme="minorHAnsi"/>
      <w:lang w:eastAsia="en-US" w:bidi="he-IL"/>
    </w:rPr>
  </w:style>
  <w:style w:type="paragraph" w:customStyle="1" w:styleId="B4D210643B5844AEA48D709DA2E1525F1">
    <w:name w:val="B4D210643B5844AEA48D709DA2E1525F1"/>
    <w:rsid w:val="00B61C3B"/>
    <w:rPr>
      <w:rFonts w:eastAsiaTheme="minorHAnsi"/>
      <w:lang w:eastAsia="en-US" w:bidi="he-IL"/>
    </w:rPr>
  </w:style>
  <w:style w:type="paragraph" w:customStyle="1" w:styleId="741FABCF0C43403BA776959FD65281F11">
    <w:name w:val="741FABCF0C43403BA776959FD65281F11"/>
    <w:rsid w:val="00B61C3B"/>
    <w:rPr>
      <w:rFonts w:eastAsiaTheme="minorHAnsi"/>
      <w:lang w:eastAsia="en-US" w:bidi="he-IL"/>
    </w:rPr>
  </w:style>
  <w:style w:type="paragraph" w:customStyle="1" w:styleId="48C5B49EE08F40ADB75137BFDE1C53701">
    <w:name w:val="48C5B49EE08F40ADB75137BFDE1C53701"/>
    <w:rsid w:val="00B61C3B"/>
    <w:rPr>
      <w:rFonts w:eastAsiaTheme="minorHAnsi"/>
      <w:lang w:eastAsia="en-US" w:bidi="he-IL"/>
    </w:rPr>
  </w:style>
  <w:style w:type="paragraph" w:customStyle="1" w:styleId="D7A399868F4C45E19ABEC7B69E8F42CF1">
    <w:name w:val="D7A399868F4C45E19ABEC7B69E8F42CF1"/>
    <w:rsid w:val="00B61C3B"/>
    <w:rPr>
      <w:rFonts w:eastAsiaTheme="minorHAnsi"/>
      <w:lang w:eastAsia="en-US" w:bidi="he-IL"/>
    </w:rPr>
  </w:style>
  <w:style w:type="paragraph" w:customStyle="1" w:styleId="6418F31682004113992FDA7AA89B7E80">
    <w:name w:val="6418F31682004113992FDA7AA89B7E80"/>
    <w:rsid w:val="00B61C3B"/>
    <w:rPr>
      <w:rFonts w:eastAsiaTheme="minorHAnsi"/>
      <w:lang w:eastAsia="en-US" w:bidi="he-IL"/>
    </w:rPr>
  </w:style>
  <w:style w:type="paragraph" w:customStyle="1" w:styleId="0580D822BD9E4F29B2A050BA924335B1">
    <w:name w:val="0580D822BD9E4F29B2A050BA924335B1"/>
    <w:rsid w:val="00B05DC0"/>
  </w:style>
  <w:style w:type="paragraph" w:customStyle="1" w:styleId="77C2F113AB6943B78DEA7F6EF1FD4C39">
    <w:name w:val="77C2F113AB6943B78DEA7F6EF1FD4C39"/>
    <w:rsid w:val="00B05DC0"/>
  </w:style>
  <w:style w:type="paragraph" w:customStyle="1" w:styleId="86533183916F4E96BBA980EE728BFAEC">
    <w:name w:val="86533183916F4E96BBA980EE728BFAEC"/>
    <w:rsid w:val="00B05DC0"/>
  </w:style>
  <w:style w:type="paragraph" w:customStyle="1" w:styleId="57CB28B306D34A5692A4402CC5FE1B88">
    <w:name w:val="57CB28B306D34A5692A4402CC5FE1B88"/>
    <w:rsid w:val="00B05DC0"/>
  </w:style>
  <w:style w:type="paragraph" w:customStyle="1" w:styleId="468F24CB4176479EACC6969DFD0AD4AF">
    <w:name w:val="468F24CB4176479EACC6969DFD0AD4AF"/>
    <w:rsid w:val="00B05DC0"/>
  </w:style>
  <w:style w:type="paragraph" w:customStyle="1" w:styleId="5C3EAF373A6B4188A722DB161A797543">
    <w:name w:val="5C3EAF373A6B4188A722DB161A797543"/>
    <w:rsid w:val="00B05DC0"/>
  </w:style>
  <w:style w:type="paragraph" w:customStyle="1" w:styleId="35110A6B9E4648CF8A3ADCF294085FC0">
    <w:name w:val="35110A6B9E4648CF8A3ADCF294085FC0"/>
    <w:rsid w:val="00B05DC0"/>
  </w:style>
  <w:style w:type="paragraph" w:customStyle="1" w:styleId="A42CC341D38049898F0BBD4D6A124C8B">
    <w:name w:val="A42CC341D38049898F0BBD4D6A124C8B"/>
    <w:rsid w:val="00B05D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VNR">
      <a:majorFont>
        <a:latin typeface="Exo"/>
        <a:ea typeface=""/>
        <a:cs typeface=""/>
      </a:majorFont>
      <a:minorFont>
        <a:latin typeface="Exo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E98B2A303B264EA00919537D7D4E8E" ma:contentTypeVersion="5" ma:contentTypeDescription="Create a new document." ma:contentTypeScope="" ma:versionID="abe90f41a0290818c43476b8d6bdd275">
  <xsd:schema xmlns:xsd="http://www.w3.org/2001/XMLSchema" xmlns:xs="http://www.w3.org/2001/XMLSchema" xmlns:p="http://schemas.microsoft.com/office/2006/metadata/properties" xmlns:ns2="7e9c9f06-4b43-4bda-b6aa-054b4b396435" targetNamespace="http://schemas.microsoft.com/office/2006/metadata/properties" ma:root="true" ma:fieldsID="0ad806b8d5b943b96642281db93c7718" ns2:_="">
    <xsd:import namespace="7e9c9f06-4b43-4bda-b6aa-054b4b3964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c9f06-4b43-4bda-b6aa-054b4b3964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FBE7C-17CF-437C-998D-F953AC8C513E}">
  <ds:schemaRefs>
    <ds:schemaRef ds:uri="http://purl.org/dc/elements/1.1/"/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7e9c9f06-4b43-4bda-b6aa-054b4b396435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C40C469-AEE6-4F08-BA96-D22E9C94FF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5CF2B8-A1F7-40EC-B8DD-BC34ECE5BA72}"/>
</file>

<file path=customXml/itemProps4.xml><?xml version="1.0" encoding="utf-8"?>
<ds:datastoreItem xmlns:ds="http://schemas.openxmlformats.org/officeDocument/2006/customXml" ds:itemID="{788D2789-BF6B-448B-9F71-FC318CFCB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KVNR Brief sjabloon NLD</Template>
  <TotalTime>20</TotalTime>
  <Pages>2</Pages>
  <Words>289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Habers</dc:creator>
  <cp:keywords/>
  <dc:description/>
  <cp:lastModifiedBy>Nathan Habers</cp:lastModifiedBy>
  <cp:revision>15</cp:revision>
  <dcterms:created xsi:type="dcterms:W3CDTF">2018-06-13T09:07:00Z</dcterms:created>
  <dcterms:modified xsi:type="dcterms:W3CDTF">2019-03-04T10:54:00Z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0x01010024E98B2A303B264EA00919537D7D4E8E</vt:lpwstr>
  </property>
  <property fmtid="{D5CDD505-2E9C-101B-9397-08002B2CF9AE}" pid="3" name="Order">
    <vt:r8>7531700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</Properties>
</file>